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83F16" w14:textId="0AD4A596" w:rsidR="0094756A" w:rsidRPr="009451D6" w:rsidRDefault="00E46A0A" w:rsidP="001F1736">
      <w:pPr>
        <w:spacing w:after="120"/>
        <w:jc w:val="center"/>
        <w:rPr>
          <w:rFonts w:ascii="Helvetica" w:hAnsi="Helvetica"/>
          <w:b/>
          <w:bCs/>
          <w:sz w:val="44"/>
          <w:szCs w:val="44"/>
          <w:lang w:val="de-DE"/>
        </w:rPr>
      </w:pPr>
      <w:r w:rsidRPr="002454D9">
        <w:rPr>
          <w:rFonts w:ascii="Helvetica" w:hAnsi="Helvetica"/>
          <w:b/>
          <w:bCs/>
          <w:sz w:val="44"/>
          <w:szCs w:val="44"/>
          <w:lang w:val="de-DE"/>
        </w:rPr>
        <w:t>PRESSEMITTEILUNG</w:t>
      </w:r>
    </w:p>
    <w:p w14:paraId="69514BC7" w14:textId="77777777" w:rsidR="00D84765" w:rsidRDefault="00D84765" w:rsidP="00D84765">
      <w:pPr>
        <w:spacing w:before="100" w:beforeAutospacing="1" w:after="100" w:afterAutospacing="1"/>
        <w:jc w:val="center"/>
        <w:rPr>
          <w:rFonts w:ascii="Helvetica" w:hAnsi="Helvetica"/>
          <w:b/>
          <w:bCs/>
          <w:sz w:val="32"/>
          <w:szCs w:val="32"/>
          <w:lang w:val="de-DE"/>
        </w:rPr>
      </w:pPr>
      <w:r w:rsidRPr="00D84765">
        <w:rPr>
          <w:rFonts w:ascii="Helvetica" w:hAnsi="Helvetica"/>
          <w:b/>
          <w:bCs/>
          <w:sz w:val="32"/>
          <w:szCs w:val="32"/>
          <w:lang w:val="de-DE"/>
        </w:rPr>
        <w:t>Mehr als jeder zweite verkaufte Neuwagen bei Hofmann Automobile ist vollelektrisch</w:t>
      </w:r>
    </w:p>
    <w:p w14:paraId="09E019FC" w14:textId="1BDF2F1D" w:rsidR="00780443" w:rsidRDefault="00780443" w:rsidP="00780443">
      <w:pPr>
        <w:spacing w:before="100" w:beforeAutospacing="1" w:after="100" w:afterAutospacing="1"/>
        <w:jc w:val="center"/>
        <w:rPr>
          <w:rFonts w:ascii="Helvetica" w:hAnsi="Helvetica"/>
          <w:b/>
          <w:bCs/>
          <w:sz w:val="28"/>
          <w:szCs w:val="28"/>
          <w:lang w:val="de-DE"/>
        </w:rPr>
      </w:pPr>
      <w:r w:rsidRPr="00780443">
        <w:rPr>
          <w:rFonts w:ascii="Helvetica" w:hAnsi="Helvetica"/>
          <w:b/>
          <w:bCs/>
          <w:sz w:val="28"/>
          <w:szCs w:val="28"/>
          <w:lang w:val="de-DE"/>
        </w:rPr>
        <w:t xml:space="preserve">Steigende Nachfrage nach elektrischer Mobilität bestätigt </w:t>
      </w:r>
      <w:r w:rsidR="00B41005">
        <w:rPr>
          <w:rFonts w:ascii="Helvetica" w:hAnsi="Helvetica"/>
          <w:b/>
          <w:bCs/>
          <w:sz w:val="28"/>
          <w:szCs w:val="28"/>
          <w:lang w:val="de-DE"/>
        </w:rPr>
        <w:t xml:space="preserve">die langjährige </w:t>
      </w:r>
      <w:r w:rsidRPr="00780443">
        <w:rPr>
          <w:rFonts w:ascii="Helvetica" w:hAnsi="Helvetica"/>
          <w:b/>
          <w:bCs/>
          <w:sz w:val="28"/>
          <w:szCs w:val="28"/>
          <w:lang w:val="de-DE"/>
        </w:rPr>
        <w:t>strategische Ausrichtung</w:t>
      </w:r>
      <w:r w:rsidR="00EF7D6F">
        <w:rPr>
          <w:rFonts w:ascii="Helvetica" w:hAnsi="Helvetica"/>
          <w:b/>
          <w:bCs/>
          <w:sz w:val="28"/>
          <w:szCs w:val="28"/>
          <w:lang w:val="de-DE"/>
        </w:rPr>
        <w:t xml:space="preserve"> der Autohandelsgruppe</w:t>
      </w:r>
    </w:p>
    <w:p w14:paraId="2CB5AA4D" w14:textId="456D2F48" w:rsidR="00224A9D" w:rsidRDefault="00507772" w:rsidP="00780443">
      <w:pPr>
        <w:spacing w:before="100" w:beforeAutospacing="1" w:after="100" w:afterAutospacing="1"/>
        <w:rPr>
          <w:rFonts w:ascii="Helvetica Now Text" w:eastAsia="Times New Roman" w:hAnsi="Helvetica Now Text" w:cs="Times New Roman"/>
          <w:i/>
          <w:iCs/>
          <w:kern w:val="0"/>
          <w:sz w:val="22"/>
          <w:szCs w:val="22"/>
          <w:lang w:val="de-DE" w:eastAsia="de-DE"/>
          <w14:ligatures w14:val="none"/>
        </w:rPr>
      </w:pPr>
      <w:r w:rsidRPr="00507772">
        <w:rPr>
          <w:rFonts w:ascii="Helvetica Now Text" w:eastAsia="Times New Roman" w:hAnsi="Helvetica Now Text" w:cs="Times New Roman"/>
          <w:i/>
          <w:iCs/>
          <w:noProof/>
          <w:kern w:val="0"/>
          <w:sz w:val="22"/>
          <w:szCs w:val="22"/>
          <w:lang w:val="de-DE" w:eastAsia="de-DE"/>
          <w14:ligatures w14:val="none"/>
        </w:rPr>
        <mc:AlternateContent>
          <mc:Choice Requires="wps">
            <w:drawing>
              <wp:anchor distT="45720" distB="45720" distL="114300" distR="114300" simplePos="0" relativeHeight="251659264" behindDoc="0" locked="0" layoutInCell="1" allowOverlap="1" wp14:anchorId="1B359E40" wp14:editId="08BBBA4C">
                <wp:simplePos x="0" y="0"/>
                <wp:positionH relativeFrom="margin">
                  <wp:align>right</wp:align>
                </wp:positionH>
                <wp:positionV relativeFrom="paragraph">
                  <wp:posOffset>5974080</wp:posOffset>
                </wp:positionV>
                <wp:extent cx="5715000" cy="1404620"/>
                <wp:effectExtent l="0" t="0" r="0" b="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noFill/>
                        <a:ln w="9525">
                          <a:noFill/>
                          <a:miter lim="800000"/>
                          <a:headEnd/>
                          <a:tailEnd/>
                        </a:ln>
                      </wps:spPr>
                      <wps:txbx>
                        <w:txbxContent>
                          <w:p w14:paraId="4CD1476E" w14:textId="213CDD2E" w:rsidR="00507772" w:rsidRPr="00507772" w:rsidRDefault="00507772" w:rsidP="00507772">
                            <w:pPr>
                              <w:rPr>
                                <w:i/>
                                <w:iCs/>
                                <w:sz w:val="18"/>
                                <w:szCs w:val="18"/>
                              </w:rPr>
                            </w:pPr>
                            <w:proofErr w:type="spellStart"/>
                            <w:r>
                              <w:rPr>
                                <w:i/>
                                <w:iCs/>
                                <w:sz w:val="18"/>
                                <w:szCs w:val="18"/>
                              </w:rPr>
                              <w:t>Foto</w:t>
                            </w:r>
                            <w:proofErr w:type="spellEnd"/>
                            <w:r>
                              <w:rPr>
                                <w:i/>
                                <w:iCs/>
                                <w:sz w:val="18"/>
                                <w:szCs w:val="18"/>
                              </w:rPr>
                              <w:t xml:space="preserve">: Hofmann Automobile; </w:t>
                            </w:r>
                            <w:proofErr w:type="spellStart"/>
                            <w:r>
                              <w:rPr>
                                <w:i/>
                                <w:iCs/>
                                <w:sz w:val="18"/>
                                <w:szCs w:val="18"/>
                              </w:rPr>
                              <w:t>Standort</w:t>
                            </w:r>
                            <w:proofErr w:type="spellEnd"/>
                            <w:r>
                              <w:rPr>
                                <w:i/>
                                <w:iCs/>
                                <w:sz w:val="18"/>
                                <w:szCs w:val="18"/>
                              </w:rPr>
                              <w:t xml:space="preserve"> </w:t>
                            </w:r>
                            <w:proofErr w:type="spellStart"/>
                            <w:r>
                              <w:rPr>
                                <w:i/>
                                <w:iCs/>
                                <w:sz w:val="18"/>
                                <w:szCs w:val="18"/>
                              </w:rPr>
                              <w:t>Pfaffenhofen</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59E40" id="_x0000_t202" coordsize="21600,21600" o:spt="202" path="m,l,21600r21600,l21600,xe">
                <v:stroke joinstyle="miter"/>
                <v:path gradientshapeok="t" o:connecttype="rect"/>
              </v:shapetype>
              <v:shape id="Textfeld 2" o:spid="_x0000_s1026" type="#_x0000_t202" style="position:absolute;margin-left:398.8pt;margin-top:470.4pt;width:450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" filled="f" stroked="f">
                <v:textbox style="mso-fit-shape-to-text:t">
                  <w:txbxContent>
                    <w:p w14:paraId="4CD1476E" w14:textId="213CDD2E" w:rsidR="00507772" w:rsidRPr="00507772" w:rsidRDefault="00507772" w:rsidP="00507772">
                      <w:pPr>
                        <w:rPr>
                          <w:i/>
                          <w:iCs/>
                          <w:sz w:val="18"/>
                          <w:szCs w:val="18"/>
                        </w:rPr>
                      </w:pPr>
                      <w:proofErr w:type="spellStart"/>
                      <w:r>
                        <w:rPr>
                          <w:i/>
                          <w:iCs/>
                          <w:sz w:val="18"/>
                          <w:szCs w:val="18"/>
                        </w:rPr>
                        <w:t>Foto</w:t>
                      </w:r>
                      <w:proofErr w:type="spellEnd"/>
                      <w:r>
                        <w:rPr>
                          <w:i/>
                          <w:iCs/>
                          <w:sz w:val="18"/>
                          <w:szCs w:val="18"/>
                        </w:rPr>
                        <w:t xml:space="preserve">: Hofmann Automobile; </w:t>
                      </w:r>
                      <w:proofErr w:type="spellStart"/>
                      <w:r>
                        <w:rPr>
                          <w:i/>
                          <w:iCs/>
                          <w:sz w:val="18"/>
                          <w:szCs w:val="18"/>
                        </w:rPr>
                        <w:t>Standort</w:t>
                      </w:r>
                      <w:proofErr w:type="spellEnd"/>
                      <w:r>
                        <w:rPr>
                          <w:i/>
                          <w:iCs/>
                          <w:sz w:val="18"/>
                          <w:szCs w:val="18"/>
                        </w:rPr>
                        <w:t xml:space="preserve"> </w:t>
                      </w:r>
                      <w:proofErr w:type="spellStart"/>
                      <w:r>
                        <w:rPr>
                          <w:i/>
                          <w:iCs/>
                          <w:sz w:val="18"/>
                          <w:szCs w:val="18"/>
                        </w:rPr>
                        <w:t>Pfaffenhofen</w:t>
                      </w:r>
                      <w:proofErr w:type="spellEnd"/>
                    </w:p>
                  </w:txbxContent>
                </v:textbox>
                <w10:wrap type="topAndBottom" anchorx="margin"/>
              </v:shape>
            </w:pict>
          </mc:Fallback>
        </mc:AlternateContent>
      </w:r>
      <w:r w:rsidR="009451D6" w:rsidRPr="001F1736">
        <w:rPr>
          <w:rFonts w:ascii="Helvetica Now Text" w:eastAsia="Times New Roman" w:hAnsi="Helvetica Now Text" w:cs="Times New Roman"/>
          <w:b/>
          <w:bCs/>
          <w:kern w:val="0"/>
          <w:sz w:val="22"/>
          <w:szCs w:val="22"/>
          <w:lang w:val="de-DE" w:eastAsia="de-DE"/>
          <w14:ligatures w14:val="none"/>
        </w:rPr>
        <w:t>Ingolstadt</w:t>
      </w:r>
      <w:r w:rsidR="00ED4D54">
        <w:rPr>
          <w:rFonts w:ascii="Helvetica Now Text" w:eastAsia="Times New Roman" w:hAnsi="Helvetica Now Text" w:cs="Times New Roman"/>
          <w:b/>
          <w:bCs/>
          <w:kern w:val="0"/>
          <w:sz w:val="22"/>
          <w:szCs w:val="22"/>
          <w:lang w:val="de-DE" w:eastAsia="de-DE"/>
          <w14:ligatures w14:val="none"/>
        </w:rPr>
        <w:t>,</w:t>
      </w:r>
      <w:r w:rsidR="00BA38B2">
        <w:rPr>
          <w:rFonts w:ascii="Helvetica Now Text" w:eastAsia="Times New Roman" w:hAnsi="Helvetica Now Text" w:cs="Times New Roman"/>
          <w:b/>
          <w:bCs/>
          <w:kern w:val="0"/>
          <w:sz w:val="22"/>
          <w:szCs w:val="22"/>
          <w:lang w:val="de-DE" w:eastAsia="de-DE"/>
          <w14:ligatures w14:val="none"/>
        </w:rPr>
        <w:t xml:space="preserve"> </w:t>
      </w:r>
      <w:r w:rsidR="00ED4D54">
        <w:rPr>
          <w:rFonts w:ascii="Helvetica Now Text" w:eastAsia="Times New Roman" w:hAnsi="Helvetica Now Text" w:cs="Times New Roman"/>
          <w:b/>
          <w:bCs/>
          <w:kern w:val="0"/>
          <w:sz w:val="22"/>
          <w:szCs w:val="22"/>
          <w:lang w:val="de-DE" w:eastAsia="de-DE"/>
          <w14:ligatures w14:val="none"/>
        </w:rPr>
        <w:t xml:space="preserve">Juli </w:t>
      </w:r>
      <w:r w:rsidR="009451D6" w:rsidRPr="001F1736">
        <w:rPr>
          <w:rFonts w:ascii="Helvetica Now Text" w:eastAsia="Times New Roman" w:hAnsi="Helvetica Now Text" w:cs="Times New Roman"/>
          <w:b/>
          <w:bCs/>
          <w:kern w:val="0"/>
          <w:sz w:val="22"/>
          <w:szCs w:val="22"/>
          <w:lang w:val="de-DE" w:eastAsia="de-DE"/>
          <w14:ligatures w14:val="none"/>
        </w:rPr>
        <w:t>202</w:t>
      </w:r>
      <w:r w:rsidR="00102556" w:rsidRPr="001F1736">
        <w:rPr>
          <w:rFonts w:ascii="Helvetica Now Text" w:eastAsia="Times New Roman" w:hAnsi="Helvetica Now Text" w:cs="Times New Roman"/>
          <w:b/>
          <w:bCs/>
          <w:kern w:val="0"/>
          <w:sz w:val="22"/>
          <w:szCs w:val="22"/>
          <w:lang w:val="de-DE" w:eastAsia="de-DE"/>
          <w14:ligatures w14:val="none"/>
        </w:rPr>
        <w:t>6</w:t>
      </w:r>
      <w:r w:rsidR="009451D6" w:rsidRPr="001F1736">
        <w:rPr>
          <w:rFonts w:ascii="Helvetica Now Text" w:eastAsia="Times New Roman" w:hAnsi="Helvetica Now Text" w:cs="Times New Roman"/>
          <w:kern w:val="0"/>
          <w:sz w:val="22"/>
          <w:szCs w:val="22"/>
          <w:lang w:val="de-DE" w:eastAsia="de-DE"/>
          <w14:ligatures w14:val="none"/>
        </w:rPr>
        <w:t xml:space="preserve"> – </w:t>
      </w:r>
      <w:r w:rsidR="00F57B40" w:rsidRPr="00F57B40">
        <w:rPr>
          <w:rFonts w:ascii="Helvetica Now Text" w:eastAsia="Times New Roman" w:hAnsi="Helvetica Now Text" w:cs="Times New Roman"/>
          <w:i/>
          <w:iCs/>
          <w:kern w:val="0"/>
          <w:sz w:val="22"/>
          <w:szCs w:val="22"/>
          <w:lang w:val="de-DE" w:eastAsia="de-DE"/>
          <w14:ligatures w14:val="none"/>
        </w:rPr>
        <w:t xml:space="preserve">Im ersten Halbjahr 2026 (01. Januar bis 30. Juni 2026) waren 58,5 Prozent aller bei Hofmann Automobile verkauften Neuwagen </w:t>
      </w:r>
      <w:r w:rsidR="00FF53A2">
        <w:rPr>
          <w:rFonts w:ascii="Helvetica Now Text" w:eastAsia="Times New Roman" w:hAnsi="Helvetica Now Text" w:cs="Times New Roman"/>
          <w:i/>
          <w:iCs/>
          <w:kern w:val="0"/>
          <w:sz w:val="22"/>
          <w:szCs w:val="22"/>
          <w:lang w:val="de-DE" w:eastAsia="de-DE"/>
          <w14:ligatures w14:val="none"/>
        </w:rPr>
        <w:t xml:space="preserve">der Marken BMW, MINI und XPENG </w:t>
      </w:r>
      <w:r w:rsidR="00F57B40" w:rsidRPr="00F57B40">
        <w:rPr>
          <w:rFonts w:ascii="Helvetica Now Text" w:eastAsia="Times New Roman" w:hAnsi="Helvetica Now Text" w:cs="Times New Roman"/>
          <w:i/>
          <w:iCs/>
          <w:kern w:val="0"/>
          <w:sz w:val="22"/>
          <w:szCs w:val="22"/>
          <w:lang w:val="de-DE" w:eastAsia="de-DE"/>
          <w14:ligatures w14:val="none"/>
        </w:rPr>
        <w:t xml:space="preserve">vollelektrisch. Die Entwicklung bestätigt den strategischen Weg, den Hofmann Automobile </w:t>
      </w:r>
      <w:r w:rsidR="00780443" w:rsidRPr="00780443">
        <w:rPr>
          <w:rFonts w:ascii="Helvetica Now Text" w:eastAsia="Times New Roman" w:hAnsi="Helvetica Now Text" w:cs="Times New Roman"/>
          <w:i/>
          <w:iCs/>
          <w:kern w:val="0"/>
          <w:sz w:val="22"/>
          <w:szCs w:val="22"/>
          <w:lang w:val="de-DE" w:eastAsia="de-DE"/>
          <w14:ligatures w14:val="none"/>
        </w:rPr>
        <w:t xml:space="preserve">mit dem Konzept Home </w:t>
      </w:r>
      <w:proofErr w:type="spellStart"/>
      <w:r w:rsidR="00780443" w:rsidRPr="00780443">
        <w:rPr>
          <w:rFonts w:ascii="Helvetica Now Text" w:eastAsia="Times New Roman" w:hAnsi="Helvetica Now Text" w:cs="Times New Roman"/>
          <w:i/>
          <w:iCs/>
          <w:kern w:val="0"/>
          <w:sz w:val="22"/>
          <w:szCs w:val="22"/>
          <w:lang w:val="de-DE" w:eastAsia="de-DE"/>
          <w14:ligatures w14:val="none"/>
        </w:rPr>
        <w:t>of</w:t>
      </w:r>
      <w:proofErr w:type="spellEnd"/>
      <w:r w:rsidR="00780443" w:rsidRPr="00780443">
        <w:rPr>
          <w:rFonts w:ascii="Helvetica Now Text" w:eastAsia="Times New Roman" w:hAnsi="Helvetica Now Text" w:cs="Times New Roman"/>
          <w:i/>
          <w:iCs/>
          <w:kern w:val="0"/>
          <w:sz w:val="22"/>
          <w:szCs w:val="22"/>
          <w:lang w:val="de-DE" w:eastAsia="de-DE"/>
          <w14:ligatures w14:val="none"/>
        </w:rPr>
        <w:t xml:space="preserve"> Electro bereits seit mehreren Jahren verfolgt</w:t>
      </w:r>
      <w:r w:rsidR="00F57B40" w:rsidRPr="00F57B40">
        <w:rPr>
          <w:rFonts w:ascii="Helvetica Now Text" w:eastAsia="Times New Roman" w:hAnsi="Helvetica Now Text" w:cs="Times New Roman"/>
          <w:i/>
          <w:iCs/>
          <w:kern w:val="0"/>
          <w:sz w:val="22"/>
          <w:szCs w:val="22"/>
          <w:lang w:val="de-DE" w:eastAsia="de-DE"/>
          <w14:ligatures w14:val="none"/>
        </w:rPr>
        <w:t>. Ziel ist es, Kundinnen und Kunden bei der wachsenden Nachfrage nach elektrischer Mobilität mit fundierter Beratung, passenden Fahrzeugen und umfassendem Service zu begleiten.</w:t>
      </w:r>
    </w:p>
    <w:p w14:paraId="66F44C9D" w14:textId="775650F8" w:rsidR="00507772" w:rsidRDefault="00507772" w:rsidP="00780443">
      <w:pPr>
        <w:spacing w:before="100" w:beforeAutospacing="1" w:after="100" w:afterAutospacing="1"/>
        <w:rPr>
          <w:rFonts w:ascii="Helvetica Now Text" w:eastAsia="Times New Roman" w:hAnsi="Helvetica Now Text" w:cs="Times New Roman"/>
          <w:i/>
          <w:iCs/>
          <w:kern w:val="0"/>
          <w:sz w:val="22"/>
          <w:szCs w:val="22"/>
          <w:lang w:val="de-DE" w:eastAsia="de-DE"/>
          <w14:ligatures w14:val="none"/>
        </w:rPr>
      </w:pPr>
      <w:r>
        <w:rPr>
          <w:noProof/>
        </w:rPr>
        <w:drawing>
          <wp:inline distT="0" distB="0" distL="0" distR="0" wp14:anchorId="7AE34406" wp14:editId="4C50A2E0">
            <wp:extent cx="5730875" cy="4297045"/>
            <wp:effectExtent l="0" t="0" r="3175" b="825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875" cy="4297045"/>
                    </a:xfrm>
                    <a:prstGeom prst="rect">
                      <a:avLst/>
                    </a:prstGeom>
                    <a:noFill/>
                    <a:ln>
                      <a:noFill/>
                    </a:ln>
                  </pic:spPr>
                </pic:pic>
              </a:graphicData>
            </a:graphic>
          </wp:inline>
        </w:drawing>
      </w:r>
    </w:p>
    <w:p w14:paraId="2E5B9090" w14:textId="53885ED4" w:rsidR="00507772" w:rsidRPr="00224A9D" w:rsidRDefault="00507772" w:rsidP="00780443">
      <w:pPr>
        <w:spacing w:before="100" w:beforeAutospacing="1" w:after="100" w:afterAutospacing="1"/>
        <w:rPr>
          <w:rFonts w:ascii="Helvetica Now Text" w:eastAsia="Times New Roman" w:hAnsi="Helvetica Now Text" w:cs="Times New Roman"/>
          <w:i/>
          <w:iCs/>
          <w:kern w:val="0"/>
          <w:sz w:val="22"/>
          <w:szCs w:val="22"/>
          <w:lang w:val="de-DE" w:eastAsia="de-DE"/>
          <w14:ligatures w14:val="none"/>
        </w:rPr>
      </w:pPr>
    </w:p>
    <w:p w14:paraId="7839E482" w14:textId="41407632" w:rsidR="00780443" w:rsidRPr="00780443" w:rsidRDefault="00204AB4" w:rsidP="00780443">
      <w:pPr>
        <w:spacing w:before="100" w:beforeAutospacing="1" w:after="100" w:afterAutospacing="1"/>
        <w:rPr>
          <w:rFonts w:ascii="Helvetica Now Text" w:eastAsia="Times New Roman" w:hAnsi="Helvetica Now Text" w:cs="Times New Roman"/>
          <w:noProof/>
          <w:kern w:val="0"/>
          <w:sz w:val="22"/>
          <w:szCs w:val="22"/>
          <w:lang w:val="de-DE" w:eastAsia="de-DE"/>
          <w14:ligatures w14:val="none"/>
        </w:rPr>
      </w:pPr>
      <w:r>
        <w:rPr>
          <w:rFonts w:ascii="Helvetica Now Text" w:eastAsia="Times New Roman" w:hAnsi="Helvetica Now Text" w:cs="Times New Roman"/>
          <w:noProof/>
          <w:kern w:val="0"/>
          <w:sz w:val="22"/>
          <w:szCs w:val="22"/>
          <w:lang w:val="de-DE" w:eastAsia="de-DE"/>
          <w14:ligatures w14:val="none"/>
        </w:rPr>
        <w:t>Im</w:t>
      </w:r>
      <w:r w:rsidR="00780443">
        <w:rPr>
          <w:rFonts w:ascii="Helvetica Now Text" w:eastAsia="Times New Roman" w:hAnsi="Helvetica Now Text" w:cs="Times New Roman"/>
          <w:noProof/>
          <w:kern w:val="0"/>
          <w:sz w:val="22"/>
          <w:szCs w:val="22"/>
          <w:lang w:val="de-DE" w:eastAsia="de-DE"/>
          <w14:ligatures w14:val="none"/>
        </w:rPr>
        <w:t xml:space="preserve"> 1. Halbjahr 2026 </w:t>
      </w:r>
      <w:r w:rsidR="00780443" w:rsidRPr="00780443">
        <w:rPr>
          <w:rFonts w:ascii="Helvetica Now Text" w:eastAsia="Times New Roman" w:hAnsi="Helvetica Now Text" w:cs="Times New Roman"/>
          <w:noProof/>
          <w:kern w:val="0"/>
          <w:sz w:val="22"/>
          <w:szCs w:val="22"/>
          <w:lang w:val="de-DE" w:eastAsia="de-DE"/>
          <w14:ligatures w14:val="none"/>
        </w:rPr>
        <w:t xml:space="preserve">übertraf Hofmann Automobile das Ergebnis </w:t>
      </w:r>
      <w:r>
        <w:rPr>
          <w:rFonts w:ascii="Helvetica Now Text" w:eastAsia="Times New Roman" w:hAnsi="Helvetica Now Text" w:cs="Times New Roman"/>
          <w:noProof/>
          <w:kern w:val="0"/>
          <w:sz w:val="22"/>
          <w:szCs w:val="22"/>
          <w:lang w:val="de-DE" w:eastAsia="de-DE"/>
          <w14:ligatures w14:val="none"/>
        </w:rPr>
        <w:t xml:space="preserve">der verkauften Neuwagen </w:t>
      </w:r>
      <w:r w:rsidR="00780443" w:rsidRPr="00780443">
        <w:rPr>
          <w:rFonts w:ascii="Helvetica Now Text" w:eastAsia="Times New Roman" w:hAnsi="Helvetica Now Text" w:cs="Times New Roman"/>
          <w:noProof/>
          <w:kern w:val="0"/>
          <w:sz w:val="22"/>
          <w:szCs w:val="22"/>
          <w:lang w:val="de-DE" w:eastAsia="de-DE"/>
          <w14:ligatures w14:val="none"/>
        </w:rPr>
        <w:t>des Vorjahreszeitraums. Gleichzeitig erhöhte sich der Anteil vollelektrischer Fahrzeuge von 38,3 Prozent auf 58,5 Prozent.</w:t>
      </w:r>
    </w:p>
    <w:p w14:paraId="08D0501B" w14:textId="51E67628" w:rsidR="00224A9D" w:rsidRDefault="00A774E8" w:rsidP="00780443">
      <w:pPr>
        <w:spacing w:before="100" w:beforeAutospacing="1" w:after="100" w:afterAutospacing="1"/>
        <w:rPr>
          <w:rFonts w:ascii="Helvetica Now Text" w:eastAsia="Times New Roman" w:hAnsi="Helvetica Now Text" w:cs="Times New Roman"/>
          <w:noProof/>
          <w:kern w:val="0"/>
          <w:sz w:val="22"/>
          <w:szCs w:val="22"/>
          <w:lang w:val="de-DE" w:eastAsia="de-DE"/>
          <w14:ligatures w14:val="none"/>
        </w:rPr>
      </w:pPr>
      <w:r w:rsidRPr="00A774E8">
        <w:rPr>
          <w:rFonts w:ascii="Helvetica Now Text" w:eastAsia="Times New Roman" w:hAnsi="Helvetica Now Text" w:cs="Times New Roman"/>
          <w:noProof/>
          <w:kern w:val="0"/>
          <w:sz w:val="22"/>
          <w:szCs w:val="22"/>
          <w:lang w:val="de-DE" w:eastAsia="de-DE"/>
          <w14:ligatures w14:val="none"/>
        </w:rPr>
        <w:t>Die Entwicklung spiegelt die wachsende Nachfrage nach elektrischer Mobilität wider. Zum Vergleich lag der Anteil batterieelektrischer Fahrzeuge an den bundesweiten Pkw-Neuzulassungen im ersten Halbjahr 2026 bei 24,8 Prozent.¹ Mit Home of Electro</w:t>
      </w:r>
      <w:r w:rsidR="00B41005">
        <w:rPr>
          <w:rFonts w:ascii="Helvetica Now Text" w:eastAsia="Times New Roman" w:hAnsi="Helvetica Now Text" w:cs="Times New Roman"/>
          <w:noProof/>
          <w:kern w:val="0"/>
          <w:sz w:val="22"/>
          <w:szCs w:val="22"/>
          <w:lang w:val="de-DE" w:eastAsia="de-DE"/>
          <w14:ligatures w14:val="none"/>
        </w:rPr>
        <w:t xml:space="preserve"> </w:t>
      </w:r>
      <w:r w:rsidRPr="00A774E8">
        <w:rPr>
          <w:rFonts w:ascii="Helvetica Now Text" w:eastAsia="Times New Roman" w:hAnsi="Helvetica Now Text" w:cs="Times New Roman"/>
          <w:noProof/>
          <w:kern w:val="0"/>
          <w:sz w:val="22"/>
          <w:szCs w:val="22"/>
          <w:lang w:val="de-DE" w:eastAsia="de-DE"/>
          <w14:ligatures w14:val="none"/>
        </w:rPr>
        <w:t xml:space="preserve">hat Hofmann Automobile bereits vor mehreren Jahren die Voraussetzungen geschaffen, dieser Entwicklung zu begegnen. Dazu tragen das kontinuierlich wachsende vollelektrische Angebot der Marken BMW und MINI sowie die ausschließlich batterieelektrische Marke XPENG ebenso bei wie fundierte Beratung und umfassende Servicekompetenz. </w:t>
      </w:r>
    </w:p>
    <w:p w14:paraId="732B6864" w14:textId="77D0CBE5" w:rsidR="004D0876" w:rsidRPr="004D0876" w:rsidRDefault="00974ACC" w:rsidP="00780443">
      <w:pPr>
        <w:spacing w:before="100" w:beforeAutospacing="1" w:after="100" w:afterAutospacing="1"/>
        <w:rPr>
          <w:rFonts w:ascii="Helvetica Now Text" w:eastAsia="Times New Roman" w:hAnsi="Helvetica Now Text" w:cs="Times New Roman"/>
          <w:noProof/>
          <w:kern w:val="0"/>
          <w:sz w:val="22"/>
          <w:szCs w:val="22"/>
          <w:lang w:val="de-DE" w:eastAsia="de-DE"/>
          <w14:ligatures w14:val="none"/>
        </w:rPr>
      </w:pPr>
      <w:r w:rsidRPr="00974ACC">
        <w:rPr>
          <w:rFonts w:ascii="Helvetica Now Text" w:eastAsia="Times New Roman" w:hAnsi="Helvetica Now Text" w:cs="Times New Roman"/>
          <w:noProof/>
          <w:kern w:val="0"/>
          <w:sz w:val="22"/>
          <w:szCs w:val="22"/>
          <w:lang w:val="de-DE" w:eastAsia="de-DE"/>
          <w14:ligatures w14:val="none"/>
        </w:rPr>
        <w:t>„Unser Anspruch bleibt unverändert: Wir beraten jede Kundin und jeden Kunden offen und finden gemeinsam die Mobilitätslösung, die am besten zu den individuellen Bedürfnissen passt – unabhängig davon, ob sie elektrisch, hybrid oder mit einem Verbrennungsmotor unterwegs sind. Dass sich immer mehr Menschen für ein vollelektrisches Fahrzeug entscheiden, zeigt, wie wichtig es ist, auf diese Nachfrage vorbereitet zu sein und sie mit der passenden Kompetenz zu begleiten“, sagt Geschäftsführer Florian Hofmann.</w:t>
      </w:r>
    </w:p>
    <w:p w14:paraId="51FA9EA9" w14:textId="202B18A3" w:rsidR="00B1464F" w:rsidRDefault="009451D6" w:rsidP="004D0876">
      <w:pPr>
        <w:spacing w:before="100" w:beforeAutospacing="1" w:after="100" w:afterAutospacing="1"/>
        <w:rPr>
          <w:rFonts w:ascii="Helvetica Now Text" w:eastAsia="Times New Roman" w:hAnsi="Helvetica Now Text" w:cs="Times New Roman"/>
          <w:kern w:val="0"/>
          <w:sz w:val="22"/>
          <w:szCs w:val="22"/>
          <w:lang w:val="de-DE" w:eastAsia="de-DE"/>
          <w14:ligatures w14:val="none"/>
        </w:rPr>
      </w:pPr>
      <w:r w:rsidRPr="009451D6">
        <w:rPr>
          <w:rFonts w:ascii="Helvetica Now Text" w:eastAsia="Times New Roman" w:hAnsi="Helvetica Now Text" w:cs="Times New Roman"/>
          <w:b/>
          <w:bCs/>
          <w:kern w:val="0"/>
          <w:sz w:val="28"/>
          <w:szCs w:val="28"/>
          <w:lang w:val="de-DE" w:eastAsia="de-DE"/>
          <w14:ligatures w14:val="none"/>
        </w:rPr>
        <w:t>Über Hofmann Automobile:</w:t>
      </w:r>
      <w:r w:rsidRPr="009451D6">
        <w:rPr>
          <w:rFonts w:ascii="Helvetica Now Text" w:eastAsia="Times New Roman" w:hAnsi="Helvetica Now Text" w:cs="Times New Roman"/>
          <w:kern w:val="0"/>
          <w:sz w:val="28"/>
          <w:szCs w:val="28"/>
          <w:lang w:val="de-DE" w:eastAsia="de-DE"/>
          <w14:ligatures w14:val="none"/>
        </w:rPr>
        <w:br/>
      </w:r>
      <w:r w:rsidRPr="009451D6">
        <w:rPr>
          <w:rFonts w:ascii="Helvetica Now Text" w:eastAsia="Times New Roman" w:hAnsi="Helvetica Now Text" w:cs="Times New Roman"/>
          <w:kern w:val="0"/>
          <w:sz w:val="22"/>
          <w:szCs w:val="22"/>
          <w:lang w:val="de-DE" w:eastAsia="de-DE"/>
          <w14:ligatures w14:val="none"/>
        </w:rPr>
        <w:t xml:space="preserve">Wir sind Ihr Partner für Freiheit und Mobilität. Wir bieten das Beste von BMW, MINI und XPENG und begleiten unsere Kunden seit </w:t>
      </w:r>
      <w:r w:rsidR="001F1736">
        <w:rPr>
          <w:rFonts w:ascii="Helvetica Now Text" w:eastAsia="Times New Roman" w:hAnsi="Helvetica Now Text" w:cs="Times New Roman"/>
          <w:kern w:val="0"/>
          <w:sz w:val="22"/>
          <w:szCs w:val="22"/>
          <w:lang w:val="de-DE" w:eastAsia="de-DE"/>
          <w14:ligatures w14:val="none"/>
        </w:rPr>
        <w:t>über</w:t>
      </w:r>
      <w:r w:rsidRPr="009451D6">
        <w:rPr>
          <w:rFonts w:ascii="Helvetica Now Text" w:eastAsia="Times New Roman" w:hAnsi="Helvetica Now Text" w:cs="Times New Roman"/>
          <w:kern w:val="0"/>
          <w:sz w:val="22"/>
          <w:szCs w:val="22"/>
          <w:lang w:val="de-DE" w:eastAsia="de-DE"/>
          <w14:ligatures w14:val="none"/>
        </w:rPr>
        <w:t xml:space="preserve"> 75 Jahren auf ihrer Reise. Unsere Autohäuser in Ingolstadt, Regensburg, Pfaffenhofen, Abensberg, Neuburg </w:t>
      </w:r>
      <w:proofErr w:type="spellStart"/>
      <w:r w:rsidRPr="009451D6">
        <w:rPr>
          <w:rFonts w:ascii="Helvetica Now Text" w:eastAsia="Times New Roman" w:hAnsi="Helvetica Now Text" w:cs="Times New Roman"/>
          <w:kern w:val="0"/>
          <w:sz w:val="22"/>
          <w:szCs w:val="22"/>
          <w:lang w:val="de-DE" w:eastAsia="de-DE"/>
          <w14:ligatures w14:val="none"/>
        </w:rPr>
        <w:t>a.d.</w:t>
      </w:r>
      <w:proofErr w:type="spellEnd"/>
      <w:r w:rsidRPr="009451D6">
        <w:rPr>
          <w:rFonts w:ascii="Helvetica Now Text" w:eastAsia="Times New Roman" w:hAnsi="Helvetica Now Text" w:cs="Times New Roman"/>
          <w:kern w:val="0"/>
          <w:sz w:val="22"/>
          <w:szCs w:val="22"/>
          <w:lang w:val="de-DE" w:eastAsia="de-DE"/>
          <w14:ligatures w14:val="none"/>
        </w:rPr>
        <w:t xml:space="preserve"> Donau und Mertingen stehen für individuelle Beratung, erstklassigen Service und langjähriges Vertrauen. Wir sind Ihr verlässlicher Begleiter für Neu- oder Gebrauchtwagen und als Home </w:t>
      </w:r>
      <w:proofErr w:type="spellStart"/>
      <w:r w:rsidRPr="009451D6">
        <w:rPr>
          <w:rFonts w:ascii="Helvetica Now Text" w:eastAsia="Times New Roman" w:hAnsi="Helvetica Now Text" w:cs="Times New Roman"/>
          <w:kern w:val="0"/>
          <w:sz w:val="22"/>
          <w:szCs w:val="22"/>
          <w:lang w:val="de-DE" w:eastAsia="de-DE"/>
          <w14:ligatures w14:val="none"/>
        </w:rPr>
        <w:t>of</w:t>
      </w:r>
      <w:proofErr w:type="spellEnd"/>
      <w:r w:rsidRPr="009451D6">
        <w:rPr>
          <w:rFonts w:ascii="Helvetica Now Text" w:eastAsia="Times New Roman" w:hAnsi="Helvetica Now Text" w:cs="Times New Roman"/>
          <w:kern w:val="0"/>
          <w:sz w:val="22"/>
          <w:szCs w:val="22"/>
          <w:lang w:val="de-DE" w:eastAsia="de-DE"/>
          <w14:ligatures w14:val="none"/>
        </w:rPr>
        <w:t xml:space="preserve"> Electro Ihr Spezialist für Elektromobilität.</w:t>
      </w:r>
    </w:p>
    <w:p w14:paraId="6CABCCD3" w14:textId="5040A240" w:rsidR="00B1464F" w:rsidRPr="00B1464F" w:rsidRDefault="00B1464F" w:rsidP="004D0876">
      <w:pPr>
        <w:spacing w:before="100" w:beforeAutospacing="1" w:after="100" w:afterAutospacing="1"/>
        <w:rPr>
          <w:rStyle w:val="Hyperlink"/>
          <w:rFonts w:ascii="Helvetica Now Text" w:eastAsia="Times New Roman" w:hAnsi="Helvetica Now Text" w:cs="Times New Roman"/>
          <w:color w:val="auto"/>
          <w:kern w:val="0"/>
          <w:sz w:val="20"/>
          <w:szCs w:val="20"/>
          <w:u w:val="none"/>
          <w:lang w:val="de-DE" w:eastAsia="de-DE"/>
          <w14:ligatures w14:val="none"/>
        </w:rPr>
      </w:pPr>
      <w:r w:rsidRPr="00B1464F">
        <w:rPr>
          <w:rStyle w:val="Hyperlink"/>
          <w:rFonts w:ascii="Helvetica Now Text" w:eastAsia="Times New Roman" w:hAnsi="Helvetica Now Text" w:cs="Times New Roman"/>
          <w:color w:val="auto"/>
          <w:kern w:val="0"/>
          <w:sz w:val="20"/>
          <w:szCs w:val="20"/>
          <w:u w:val="none"/>
          <w:lang w:val="de-DE" w:eastAsia="de-DE"/>
          <w14:ligatures w14:val="none"/>
        </w:rPr>
        <w:t>¹ Kraftfahrt-Bundesamt (KBA), Fahrzeugzulassungen – Juni 2026 und erstes Halbjahr 2026; Auswertung der Pkw-Neuzulassungen nach Antriebsarten (BEV-Anteil: 24,8 %).</w:t>
      </w:r>
    </w:p>
    <w:sectPr w:rsidR="00B1464F" w:rsidRPr="00B1464F" w:rsidSect="00E114E8">
      <w:headerReference w:type="default" r:id="rId12"/>
      <w:pgSz w:w="11905" w:h="16840"/>
      <w:pgMar w:top="1985" w:right="1440" w:bottom="1985" w:left="1440" w:header="720"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D8180" w14:textId="77777777" w:rsidR="002347ED" w:rsidRDefault="002347ED">
      <w:r>
        <w:separator/>
      </w:r>
    </w:p>
  </w:endnote>
  <w:endnote w:type="continuationSeparator" w:id="0">
    <w:p w14:paraId="087D38D3" w14:textId="77777777" w:rsidR="002347ED" w:rsidRDefault="002347ED">
      <w:r>
        <w:continuationSeparator/>
      </w:r>
    </w:p>
  </w:endnote>
  <w:endnote w:type="continuationNotice" w:id="1">
    <w:p w14:paraId="75594AA1" w14:textId="77777777" w:rsidR="002347ED" w:rsidRDefault="00234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ow Text">
    <w:panose1 w:val="020B0504030202020204"/>
    <w:charset w:val="00"/>
    <w:family w:val="swiss"/>
    <w:notTrueType/>
    <w:pitch w:val="variable"/>
    <w:sig w:usb0="A000006F" w:usb1="0000847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3C19E" w14:textId="77777777" w:rsidR="002347ED" w:rsidRDefault="002347ED">
      <w:r>
        <w:separator/>
      </w:r>
    </w:p>
  </w:footnote>
  <w:footnote w:type="continuationSeparator" w:id="0">
    <w:p w14:paraId="6F62F57D" w14:textId="77777777" w:rsidR="002347ED" w:rsidRDefault="002347ED">
      <w:r>
        <w:continuationSeparator/>
      </w:r>
    </w:p>
  </w:footnote>
  <w:footnote w:type="continuationNotice" w:id="1">
    <w:p w14:paraId="76B94A8B" w14:textId="77777777" w:rsidR="002347ED" w:rsidRDefault="00234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E147" w14:textId="6FB0094B" w:rsidR="00B02414" w:rsidRDefault="00F83FBF">
    <w:pPr>
      <w:jc w:val="right"/>
    </w:pPr>
    <w:r w:rsidRPr="00F83FBF">
      <w:rPr>
        <w:noProof/>
      </w:rPr>
      <w:drawing>
        <wp:anchor distT="0" distB="0" distL="114300" distR="114300" simplePos="0" relativeHeight="251663360" behindDoc="1" locked="0" layoutInCell="1" allowOverlap="1" wp14:anchorId="6CFA28C0" wp14:editId="789CAE3C">
          <wp:simplePos x="0" y="0"/>
          <wp:positionH relativeFrom="column">
            <wp:posOffset>4008120</wp:posOffset>
          </wp:positionH>
          <wp:positionV relativeFrom="paragraph">
            <wp:posOffset>-1303020</wp:posOffset>
          </wp:positionV>
          <wp:extent cx="2987040" cy="298704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87040" cy="29870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2336" behindDoc="0" locked="0" layoutInCell="1" allowOverlap="1" wp14:anchorId="67BF47F5" wp14:editId="39B719CA">
              <wp:simplePos x="0" y="0"/>
              <wp:positionH relativeFrom="margin">
                <wp:align>center</wp:align>
              </wp:positionH>
              <wp:positionV relativeFrom="paragraph">
                <wp:posOffset>79375</wp:posOffset>
              </wp:positionV>
              <wp:extent cx="1691640" cy="243840"/>
              <wp:effectExtent l="0" t="0" r="3810" b="3810"/>
              <wp:wrapTight wrapText="bothSides">
                <wp:wrapPolygon edited="0">
                  <wp:start x="0" y="0"/>
                  <wp:lineTo x="0" y="20250"/>
                  <wp:lineTo x="21405" y="20250"/>
                  <wp:lineTo x="21405" y="0"/>
                  <wp:lineTo x="0" y="0"/>
                </wp:wrapPolygon>
              </wp:wrapTight>
              <wp:docPr id="2" name="Grafik 1"/>
              <wp:cNvGraphicFramePr/>
              <a:graphic xmlns:a="http://schemas.openxmlformats.org/drawingml/2006/main">
                <a:graphicData uri="http://schemas.microsoft.com/office/word/2010/wordprocessingGroup">
                  <wpg:wgp>
                    <wpg:cNvGrpSpPr/>
                    <wpg:grpSpPr>
                      <a:xfrm>
                        <a:off x="0" y="0"/>
                        <a:ext cx="1691640" cy="243840"/>
                        <a:chOff x="0" y="0"/>
                        <a:chExt cx="1294519" cy="186983"/>
                      </a:xfrm>
                      <a:solidFill>
                        <a:srgbClr val="000000"/>
                      </a:solidFill>
                    </wpg:grpSpPr>
                    <wps:wsp>
                      <wps:cNvPr id="3" name="Freihandform: Form 3"/>
                      <wps:cNvSpPr/>
                      <wps:spPr>
                        <a:xfrm>
                          <a:off x="190731" y="0"/>
                          <a:ext cx="176031" cy="186983"/>
                        </a:xfrm>
                        <a:custGeom>
                          <a:avLst/>
                          <a:gdLst>
                            <a:gd name="connsiteX0" fmla="*/ 137850 w 176031"/>
                            <a:gd name="connsiteY0" fmla="*/ 129313 h 186983"/>
                            <a:gd name="connsiteX1" fmla="*/ 117968 w 176031"/>
                            <a:gd name="connsiteY1" fmla="*/ 152459 h 186983"/>
                            <a:gd name="connsiteX2" fmla="*/ 88050 w 176031"/>
                            <a:gd name="connsiteY2" fmla="*/ 160463 h 186983"/>
                            <a:gd name="connsiteX3" fmla="*/ 58123 w 176031"/>
                            <a:gd name="connsiteY3" fmla="*/ 152459 h 186983"/>
                            <a:gd name="connsiteX4" fmla="*/ 38224 w 176031"/>
                            <a:gd name="connsiteY4" fmla="*/ 129287 h 186983"/>
                            <a:gd name="connsiteX5" fmla="*/ 31147 w 176031"/>
                            <a:gd name="connsiteY5" fmla="*/ 93457 h 186983"/>
                            <a:gd name="connsiteX6" fmla="*/ 38224 w 176031"/>
                            <a:gd name="connsiteY6" fmla="*/ 57592 h 186983"/>
                            <a:gd name="connsiteX7" fmla="*/ 58123 w 176031"/>
                            <a:gd name="connsiteY7" fmla="*/ 34446 h 186983"/>
                            <a:gd name="connsiteX8" fmla="*/ 88050 w 176031"/>
                            <a:gd name="connsiteY8" fmla="*/ 26442 h 186983"/>
                            <a:gd name="connsiteX9" fmla="*/ 118003 w 176031"/>
                            <a:gd name="connsiteY9" fmla="*/ 34446 h 186983"/>
                            <a:gd name="connsiteX10" fmla="*/ 137885 w 176031"/>
                            <a:gd name="connsiteY10" fmla="*/ 57592 h 186983"/>
                            <a:gd name="connsiteX11" fmla="*/ 144884 w 176031"/>
                            <a:gd name="connsiteY11" fmla="*/ 93457 h 186983"/>
                            <a:gd name="connsiteX12" fmla="*/ 137850 w 176031"/>
                            <a:gd name="connsiteY12" fmla="*/ 129313 h 186983"/>
                            <a:gd name="connsiteX13" fmla="*/ 134234 w 176031"/>
                            <a:gd name="connsiteY13" fmla="*/ 11655 h 186983"/>
                            <a:gd name="connsiteX14" fmla="*/ 88041 w 176031"/>
                            <a:gd name="connsiteY14" fmla="*/ 0 h 186983"/>
                            <a:gd name="connsiteX15" fmla="*/ 41875 w 176031"/>
                            <a:gd name="connsiteY15" fmla="*/ 11655 h 186983"/>
                            <a:gd name="connsiteX16" fmla="*/ 10979 w 176031"/>
                            <a:gd name="connsiteY16" fmla="*/ 44509 h 186983"/>
                            <a:gd name="connsiteX17" fmla="*/ 0 w 176031"/>
                            <a:gd name="connsiteY17" fmla="*/ 93466 h 186983"/>
                            <a:gd name="connsiteX18" fmla="*/ 10953 w 176031"/>
                            <a:gd name="connsiteY18" fmla="*/ 142422 h 186983"/>
                            <a:gd name="connsiteX19" fmla="*/ 41858 w 176031"/>
                            <a:gd name="connsiteY19" fmla="*/ 175302 h 186983"/>
                            <a:gd name="connsiteX20" fmla="*/ 88050 w 176031"/>
                            <a:gd name="connsiteY20" fmla="*/ 186983 h 186983"/>
                            <a:gd name="connsiteX21" fmla="*/ 134243 w 176031"/>
                            <a:gd name="connsiteY21" fmla="*/ 175302 h 186983"/>
                            <a:gd name="connsiteX22" fmla="*/ 165104 w 176031"/>
                            <a:gd name="connsiteY22" fmla="*/ 142448 h 186983"/>
                            <a:gd name="connsiteX23" fmla="*/ 176031 w 176031"/>
                            <a:gd name="connsiteY23" fmla="*/ 93466 h 186983"/>
                            <a:gd name="connsiteX24" fmla="*/ 165104 w 176031"/>
                            <a:gd name="connsiteY24" fmla="*/ 44509 h 186983"/>
                            <a:gd name="connsiteX25" fmla="*/ 134243 w 176031"/>
                            <a:gd name="connsiteY25" fmla="*/ 11655 h 1869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6031" h="186983">
                              <a:moveTo>
                                <a:pt x="137850" y="129313"/>
                              </a:moveTo>
                              <a:cubicBezTo>
                                <a:pt x="133161" y="139411"/>
                                <a:pt x="126534" y="147129"/>
                                <a:pt x="117968" y="152459"/>
                              </a:cubicBezTo>
                              <a:cubicBezTo>
                                <a:pt x="109403" y="157798"/>
                                <a:pt x="99436" y="160463"/>
                                <a:pt x="88050" y="160463"/>
                              </a:cubicBezTo>
                              <a:cubicBezTo>
                                <a:pt x="76664" y="160463"/>
                                <a:pt x="66680" y="157798"/>
                                <a:pt x="58123" y="152459"/>
                              </a:cubicBezTo>
                              <a:cubicBezTo>
                                <a:pt x="49558" y="147129"/>
                                <a:pt x="42931" y="139394"/>
                                <a:pt x="38224" y="129287"/>
                              </a:cubicBezTo>
                              <a:cubicBezTo>
                                <a:pt x="33517" y="119173"/>
                                <a:pt x="31147" y="107232"/>
                                <a:pt x="31147" y="93457"/>
                              </a:cubicBezTo>
                              <a:cubicBezTo>
                                <a:pt x="31147" y="79682"/>
                                <a:pt x="33509" y="67681"/>
                                <a:pt x="38224" y="57592"/>
                              </a:cubicBezTo>
                              <a:cubicBezTo>
                                <a:pt x="42931" y="47494"/>
                                <a:pt x="49567" y="39776"/>
                                <a:pt x="58123" y="34446"/>
                              </a:cubicBezTo>
                              <a:cubicBezTo>
                                <a:pt x="66689" y="29107"/>
                                <a:pt x="76656" y="26442"/>
                                <a:pt x="88050" y="26442"/>
                              </a:cubicBezTo>
                              <a:cubicBezTo>
                                <a:pt x="99445" y="26442"/>
                                <a:pt x="109420" y="29107"/>
                                <a:pt x="118003" y="34446"/>
                              </a:cubicBezTo>
                              <a:cubicBezTo>
                                <a:pt x="126586" y="39776"/>
                                <a:pt x="133222" y="47494"/>
                                <a:pt x="137885" y="57592"/>
                              </a:cubicBezTo>
                              <a:cubicBezTo>
                                <a:pt x="142548" y="67681"/>
                                <a:pt x="144884" y="79630"/>
                                <a:pt x="144884" y="93457"/>
                              </a:cubicBezTo>
                              <a:cubicBezTo>
                                <a:pt x="144884" y="107284"/>
                                <a:pt x="142540" y="119224"/>
                                <a:pt x="137850" y="129313"/>
                              </a:cubicBezTo>
                              <a:moveTo>
                                <a:pt x="134234" y="11655"/>
                              </a:moveTo>
                              <a:cubicBezTo>
                                <a:pt x="120945" y="3894"/>
                                <a:pt x="105544" y="0"/>
                                <a:pt x="88041" y="0"/>
                              </a:cubicBezTo>
                              <a:cubicBezTo>
                                <a:pt x="70539" y="0"/>
                                <a:pt x="55156" y="3885"/>
                                <a:pt x="41875" y="11655"/>
                              </a:cubicBezTo>
                              <a:cubicBezTo>
                                <a:pt x="28603" y="19416"/>
                                <a:pt x="18307" y="30371"/>
                                <a:pt x="10979" y="44509"/>
                              </a:cubicBezTo>
                              <a:cubicBezTo>
                                <a:pt x="3651" y="58639"/>
                                <a:pt x="0" y="74949"/>
                                <a:pt x="0" y="93466"/>
                              </a:cubicBezTo>
                              <a:cubicBezTo>
                                <a:pt x="0" y="111982"/>
                                <a:pt x="3642" y="128284"/>
                                <a:pt x="10953" y="142422"/>
                              </a:cubicBezTo>
                              <a:cubicBezTo>
                                <a:pt x="18264" y="156552"/>
                                <a:pt x="28568" y="167515"/>
                                <a:pt x="41858" y="175302"/>
                              </a:cubicBezTo>
                              <a:cubicBezTo>
                                <a:pt x="55147" y="183089"/>
                                <a:pt x="70547" y="186983"/>
                                <a:pt x="88050" y="186983"/>
                              </a:cubicBezTo>
                              <a:cubicBezTo>
                                <a:pt x="105553" y="186983"/>
                                <a:pt x="120945" y="183081"/>
                                <a:pt x="134243" y="175302"/>
                              </a:cubicBezTo>
                              <a:cubicBezTo>
                                <a:pt x="147532" y="167515"/>
                                <a:pt x="157819" y="156569"/>
                                <a:pt x="165104" y="142448"/>
                              </a:cubicBezTo>
                              <a:cubicBezTo>
                                <a:pt x="172389" y="128344"/>
                                <a:pt x="176031" y="112017"/>
                                <a:pt x="176031" y="93466"/>
                              </a:cubicBezTo>
                              <a:cubicBezTo>
                                <a:pt x="176031" y="74914"/>
                                <a:pt x="172389" y="58639"/>
                                <a:pt x="165104" y="44509"/>
                              </a:cubicBezTo>
                              <a:cubicBezTo>
                                <a:pt x="157819" y="30371"/>
                                <a:pt x="147532" y="19416"/>
                                <a:pt x="134243" y="11655"/>
                              </a:cubicBezTo>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395365" y="4024"/>
                          <a:ext cx="124093" cy="178866"/>
                        </a:xfrm>
                        <a:custGeom>
                          <a:avLst/>
                          <a:gdLst>
                            <a:gd name="connsiteX0" fmla="*/ 0 w 124093"/>
                            <a:gd name="connsiteY0" fmla="*/ 0 h 178866"/>
                            <a:gd name="connsiteX1" fmla="*/ 0 w 124093"/>
                            <a:gd name="connsiteY1" fmla="*/ 178867 h 178866"/>
                            <a:gd name="connsiteX2" fmla="*/ 30022 w 124093"/>
                            <a:gd name="connsiteY2" fmla="*/ 178867 h 178866"/>
                            <a:gd name="connsiteX3" fmla="*/ 30022 w 124093"/>
                            <a:gd name="connsiteY3" fmla="*/ 100232 h 178866"/>
                            <a:gd name="connsiteX4" fmla="*/ 115745 w 124093"/>
                            <a:gd name="connsiteY4" fmla="*/ 100232 h 178866"/>
                            <a:gd name="connsiteX5" fmla="*/ 115745 w 124093"/>
                            <a:gd name="connsiteY5" fmla="*/ 74170 h 178866"/>
                            <a:gd name="connsiteX6" fmla="*/ 30022 w 124093"/>
                            <a:gd name="connsiteY6" fmla="*/ 74170 h 178866"/>
                            <a:gd name="connsiteX7" fmla="*/ 30022 w 124093"/>
                            <a:gd name="connsiteY7" fmla="*/ 26564 h 178866"/>
                            <a:gd name="connsiteX8" fmla="*/ 124094 w 124093"/>
                            <a:gd name="connsiteY8" fmla="*/ 26564 h 178866"/>
                            <a:gd name="connsiteX9" fmla="*/ 124094 w 124093"/>
                            <a:gd name="connsiteY9" fmla="*/ 0 h 178866"/>
                            <a:gd name="connsiteX10" fmla="*/ 0 w 124093"/>
                            <a:gd name="connsiteY10" fmla="*/ 0 h 1788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4093" h="178866">
                              <a:moveTo>
                                <a:pt x="0" y="0"/>
                              </a:moveTo>
                              <a:lnTo>
                                <a:pt x="0" y="178867"/>
                              </a:lnTo>
                              <a:lnTo>
                                <a:pt x="30022" y="178867"/>
                              </a:lnTo>
                              <a:lnTo>
                                <a:pt x="30022" y="100232"/>
                              </a:lnTo>
                              <a:lnTo>
                                <a:pt x="115745" y="100232"/>
                              </a:lnTo>
                              <a:lnTo>
                                <a:pt x="115745" y="74170"/>
                              </a:lnTo>
                              <a:lnTo>
                                <a:pt x="30022" y="74170"/>
                              </a:lnTo>
                              <a:lnTo>
                                <a:pt x="30022" y="26564"/>
                              </a:lnTo>
                              <a:lnTo>
                                <a:pt x="124094" y="26564"/>
                              </a:lnTo>
                              <a:lnTo>
                                <a:pt x="124094" y="0"/>
                              </a:lnTo>
                              <a:lnTo>
                                <a:pt x="0" y="0"/>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49074" y="4015"/>
                          <a:ext cx="186344" cy="178892"/>
                        </a:xfrm>
                        <a:custGeom>
                          <a:avLst/>
                          <a:gdLst>
                            <a:gd name="connsiteX0" fmla="*/ 104757 w 186344"/>
                            <a:gd name="connsiteY0" fmla="*/ 105268 h 178892"/>
                            <a:gd name="connsiteX1" fmla="*/ 96780 w 186344"/>
                            <a:gd name="connsiteY1" fmla="*/ 130170 h 178892"/>
                            <a:gd name="connsiteX2" fmla="*/ 93570 w 186344"/>
                            <a:gd name="connsiteY2" fmla="*/ 140700 h 178892"/>
                            <a:gd name="connsiteX3" fmla="*/ 93068 w 186344"/>
                            <a:gd name="connsiteY3" fmla="*/ 138935 h 178892"/>
                            <a:gd name="connsiteX4" fmla="*/ 87912 w 186344"/>
                            <a:gd name="connsiteY4" fmla="*/ 122694 h 178892"/>
                            <a:gd name="connsiteX5" fmla="*/ 82271 w 186344"/>
                            <a:gd name="connsiteY5" fmla="*/ 105389 h 178892"/>
                            <a:gd name="connsiteX6" fmla="*/ 42325 w 186344"/>
                            <a:gd name="connsiteY6" fmla="*/ 0 h 178892"/>
                            <a:gd name="connsiteX7" fmla="*/ 0 w 186344"/>
                            <a:gd name="connsiteY7" fmla="*/ 0 h 178892"/>
                            <a:gd name="connsiteX8" fmla="*/ 0 w 186344"/>
                            <a:gd name="connsiteY8" fmla="*/ 178884 h 178892"/>
                            <a:gd name="connsiteX9" fmla="*/ 28949 w 186344"/>
                            <a:gd name="connsiteY9" fmla="*/ 178884 h 178892"/>
                            <a:gd name="connsiteX10" fmla="*/ 28949 w 186344"/>
                            <a:gd name="connsiteY10" fmla="*/ 81845 h 178892"/>
                            <a:gd name="connsiteX11" fmla="*/ 28690 w 186344"/>
                            <a:gd name="connsiteY11" fmla="*/ 63190 h 178892"/>
                            <a:gd name="connsiteX12" fmla="*/ 27937 w 186344"/>
                            <a:gd name="connsiteY12" fmla="*/ 42908 h 178892"/>
                            <a:gd name="connsiteX13" fmla="*/ 27478 w 186344"/>
                            <a:gd name="connsiteY13" fmla="*/ 33892 h 178892"/>
                            <a:gd name="connsiteX14" fmla="*/ 30256 w 186344"/>
                            <a:gd name="connsiteY14" fmla="*/ 42657 h 178892"/>
                            <a:gd name="connsiteX15" fmla="*/ 34313 w 186344"/>
                            <a:gd name="connsiteY15" fmla="*/ 54806 h 178892"/>
                            <a:gd name="connsiteX16" fmla="*/ 38804 w 186344"/>
                            <a:gd name="connsiteY16" fmla="*/ 67620 h 178892"/>
                            <a:gd name="connsiteX17" fmla="*/ 43891 w 186344"/>
                            <a:gd name="connsiteY17" fmla="*/ 81845 h 178892"/>
                            <a:gd name="connsiteX18" fmla="*/ 80765 w 186344"/>
                            <a:gd name="connsiteY18" fmla="*/ 178884 h 178892"/>
                            <a:gd name="connsiteX19" fmla="*/ 105821 w 186344"/>
                            <a:gd name="connsiteY19" fmla="*/ 178884 h 178892"/>
                            <a:gd name="connsiteX20" fmla="*/ 142436 w 186344"/>
                            <a:gd name="connsiteY20" fmla="*/ 81586 h 178892"/>
                            <a:gd name="connsiteX21" fmla="*/ 150032 w 186344"/>
                            <a:gd name="connsiteY21" fmla="*/ 60170 h 178892"/>
                            <a:gd name="connsiteX22" fmla="*/ 156443 w 186344"/>
                            <a:gd name="connsiteY22" fmla="*/ 41455 h 178892"/>
                            <a:gd name="connsiteX23" fmla="*/ 158623 w 186344"/>
                            <a:gd name="connsiteY23" fmla="*/ 34472 h 178892"/>
                            <a:gd name="connsiteX24" fmla="*/ 157923 w 186344"/>
                            <a:gd name="connsiteY24" fmla="*/ 54901 h 178892"/>
                            <a:gd name="connsiteX25" fmla="*/ 157637 w 186344"/>
                            <a:gd name="connsiteY25" fmla="*/ 81594 h 178892"/>
                            <a:gd name="connsiteX26" fmla="*/ 157637 w 186344"/>
                            <a:gd name="connsiteY26" fmla="*/ 178893 h 178892"/>
                            <a:gd name="connsiteX27" fmla="*/ 186344 w 186344"/>
                            <a:gd name="connsiteY27" fmla="*/ 178893 h 178892"/>
                            <a:gd name="connsiteX28" fmla="*/ 186344 w 186344"/>
                            <a:gd name="connsiteY28" fmla="*/ 9 h 178892"/>
                            <a:gd name="connsiteX29" fmla="*/ 144010 w 186344"/>
                            <a:gd name="connsiteY29" fmla="*/ 9 h 178892"/>
                            <a:gd name="connsiteX30" fmla="*/ 104766 w 186344"/>
                            <a:gd name="connsiteY30" fmla="*/ 105276 h 1788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86344" h="178892">
                              <a:moveTo>
                                <a:pt x="104757" y="105268"/>
                              </a:moveTo>
                              <a:cubicBezTo>
                                <a:pt x="102205" y="113055"/>
                                <a:pt x="99548" y="121362"/>
                                <a:pt x="96780" y="130170"/>
                              </a:cubicBezTo>
                              <a:cubicBezTo>
                                <a:pt x="95629" y="133856"/>
                                <a:pt x="94556" y="137360"/>
                                <a:pt x="93570" y="140700"/>
                              </a:cubicBezTo>
                              <a:cubicBezTo>
                                <a:pt x="93406" y="140112"/>
                                <a:pt x="93233" y="139532"/>
                                <a:pt x="93068" y="138935"/>
                              </a:cubicBezTo>
                              <a:cubicBezTo>
                                <a:pt x="91433" y="133579"/>
                                <a:pt x="89729" y="128163"/>
                                <a:pt x="87912" y="122694"/>
                              </a:cubicBezTo>
                              <a:cubicBezTo>
                                <a:pt x="86112" y="117226"/>
                                <a:pt x="84235" y="111463"/>
                                <a:pt x="82271" y="105389"/>
                              </a:cubicBezTo>
                              <a:lnTo>
                                <a:pt x="42325" y="0"/>
                              </a:lnTo>
                              <a:lnTo>
                                <a:pt x="0" y="0"/>
                              </a:lnTo>
                              <a:lnTo>
                                <a:pt x="0" y="178884"/>
                              </a:lnTo>
                              <a:lnTo>
                                <a:pt x="28949" y="178884"/>
                              </a:lnTo>
                              <a:lnTo>
                                <a:pt x="28949" y="81845"/>
                              </a:lnTo>
                              <a:cubicBezTo>
                                <a:pt x="28949" y="75892"/>
                                <a:pt x="28863" y="69680"/>
                                <a:pt x="28690" y="63190"/>
                              </a:cubicBezTo>
                              <a:cubicBezTo>
                                <a:pt x="28525" y="56701"/>
                                <a:pt x="28266" y="49943"/>
                                <a:pt x="27937" y="42908"/>
                              </a:cubicBezTo>
                              <a:cubicBezTo>
                                <a:pt x="27824" y="39958"/>
                                <a:pt x="27669" y="36947"/>
                                <a:pt x="27478" y="33892"/>
                              </a:cubicBezTo>
                              <a:cubicBezTo>
                                <a:pt x="28387" y="36877"/>
                                <a:pt x="29321" y="39811"/>
                                <a:pt x="30256" y="42657"/>
                              </a:cubicBezTo>
                              <a:cubicBezTo>
                                <a:pt x="31553" y="46681"/>
                                <a:pt x="32912" y="50730"/>
                                <a:pt x="34313" y="54806"/>
                              </a:cubicBezTo>
                              <a:cubicBezTo>
                                <a:pt x="35715" y="58890"/>
                                <a:pt x="37212" y="63155"/>
                                <a:pt x="38804" y="67620"/>
                              </a:cubicBezTo>
                              <a:cubicBezTo>
                                <a:pt x="40404" y="72076"/>
                                <a:pt x="42091" y="76818"/>
                                <a:pt x="43891" y="81845"/>
                              </a:cubicBezTo>
                              <a:lnTo>
                                <a:pt x="80765" y="178884"/>
                              </a:lnTo>
                              <a:lnTo>
                                <a:pt x="105821" y="178884"/>
                              </a:lnTo>
                              <a:lnTo>
                                <a:pt x="142436" y="81586"/>
                              </a:lnTo>
                              <a:cubicBezTo>
                                <a:pt x="145152" y="73841"/>
                                <a:pt x="147687" y="66703"/>
                                <a:pt x="150032" y="60170"/>
                              </a:cubicBezTo>
                              <a:cubicBezTo>
                                <a:pt x="152377" y="53638"/>
                                <a:pt x="154522" y="47399"/>
                                <a:pt x="156443" y="41455"/>
                              </a:cubicBezTo>
                              <a:cubicBezTo>
                                <a:pt x="157179" y="39196"/>
                                <a:pt x="157897" y="36860"/>
                                <a:pt x="158623" y="34472"/>
                              </a:cubicBezTo>
                              <a:cubicBezTo>
                                <a:pt x="158286" y="42259"/>
                                <a:pt x="158044" y="49086"/>
                                <a:pt x="157923" y="54901"/>
                              </a:cubicBezTo>
                              <a:cubicBezTo>
                                <a:pt x="157732" y="63562"/>
                                <a:pt x="157637" y="72457"/>
                                <a:pt x="157637" y="81594"/>
                              </a:cubicBezTo>
                              <a:lnTo>
                                <a:pt x="157637" y="178893"/>
                              </a:lnTo>
                              <a:lnTo>
                                <a:pt x="186344" y="178893"/>
                              </a:lnTo>
                              <a:lnTo>
                                <a:pt x="186344" y="9"/>
                              </a:lnTo>
                              <a:lnTo>
                                <a:pt x="144010" y="9"/>
                              </a:lnTo>
                              <a:lnTo>
                                <a:pt x="104766" y="105276"/>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968076" y="4007"/>
                          <a:ext cx="148396" cy="178884"/>
                        </a:xfrm>
                        <a:custGeom>
                          <a:avLst/>
                          <a:gdLst>
                            <a:gd name="connsiteX0" fmla="*/ 119318 w 148396"/>
                            <a:gd name="connsiteY0" fmla="*/ 107474 h 178884"/>
                            <a:gd name="connsiteX1" fmla="*/ 119543 w 148396"/>
                            <a:gd name="connsiteY1" fmla="*/ 125498 h 178884"/>
                            <a:gd name="connsiteX2" fmla="*/ 120062 w 148396"/>
                            <a:gd name="connsiteY2" fmla="*/ 139489 h 178884"/>
                            <a:gd name="connsiteX3" fmla="*/ 111566 w 148396"/>
                            <a:gd name="connsiteY3" fmla="*/ 124139 h 178884"/>
                            <a:gd name="connsiteX4" fmla="*/ 101608 w 148396"/>
                            <a:gd name="connsiteY4" fmla="*/ 107344 h 178884"/>
                            <a:gd name="connsiteX5" fmla="*/ 33976 w 148396"/>
                            <a:gd name="connsiteY5" fmla="*/ 0 h 178884"/>
                            <a:gd name="connsiteX6" fmla="*/ 0 w 148396"/>
                            <a:gd name="connsiteY6" fmla="*/ 0 h 178884"/>
                            <a:gd name="connsiteX7" fmla="*/ 0 w 148396"/>
                            <a:gd name="connsiteY7" fmla="*/ 178884 h 178884"/>
                            <a:gd name="connsiteX8" fmla="*/ 29330 w 148396"/>
                            <a:gd name="connsiteY8" fmla="*/ 178884 h 178884"/>
                            <a:gd name="connsiteX9" fmla="*/ 29330 w 148396"/>
                            <a:gd name="connsiteY9" fmla="*/ 82087 h 178884"/>
                            <a:gd name="connsiteX10" fmla="*/ 29105 w 148396"/>
                            <a:gd name="connsiteY10" fmla="*/ 64350 h 178884"/>
                            <a:gd name="connsiteX11" fmla="*/ 28473 w 148396"/>
                            <a:gd name="connsiteY11" fmla="*/ 43713 h 178884"/>
                            <a:gd name="connsiteX12" fmla="*/ 28318 w 148396"/>
                            <a:gd name="connsiteY12" fmla="*/ 39750 h 178884"/>
                            <a:gd name="connsiteX13" fmla="*/ 31458 w 148396"/>
                            <a:gd name="connsiteY13" fmla="*/ 45383 h 178884"/>
                            <a:gd name="connsiteX14" fmla="*/ 42290 w 148396"/>
                            <a:gd name="connsiteY14" fmla="*/ 63977 h 178884"/>
                            <a:gd name="connsiteX15" fmla="*/ 53564 w 148396"/>
                            <a:gd name="connsiteY15" fmla="*/ 82468 h 178884"/>
                            <a:gd name="connsiteX16" fmla="*/ 114681 w 148396"/>
                            <a:gd name="connsiteY16" fmla="*/ 178884 h 178884"/>
                            <a:gd name="connsiteX17" fmla="*/ 148397 w 148396"/>
                            <a:gd name="connsiteY17" fmla="*/ 178884 h 178884"/>
                            <a:gd name="connsiteX18" fmla="*/ 148397 w 148396"/>
                            <a:gd name="connsiteY18" fmla="*/ 0 h 178884"/>
                            <a:gd name="connsiteX19" fmla="*/ 119318 w 148396"/>
                            <a:gd name="connsiteY19" fmla="*/ 0 h 178884"/>
                            <a:gd name="connsiteX20" fmla="*/ 119318 w 148396"/>
                            <a:gd name="connsiteY20" fmla="*/ 107466 h 178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48396" h="178884">
                              <a:moveTo>
                                <a:pt x="119318" y="107474"/>
                              </a:moveTo>
                              <a:cubicBezTo>
                                <a:pt x="119275" y="113003"/>
                                <a:pt x="119353" y="119017"/>
                                <a:pt x="119543" y="125498"/>
                              </a:cubicBezTo>
                              <a:cubicBezTo>
                                <a:pt x="119664" y="129642"/>
                                <a:pt x="119828" y="134306"/>
                                <a:pt x="120062" y="139489"/>
                              </a:cubicBezTo>
                              <a:cubicBezTo>
                                <a:pt x="117034" y="133960"/>
                                <a:pt x="114196" y="128838"/>
                                <a:pt x="111566" y="124139"/>
                              </a:cubicBezTo>
                              <a:cubicBezTo>
                                <a:pt x="108192" y="118134"/>
                                <a:pt x="104869" y="112536"/>
                                <a:pt x="101608" y="107344"/>
                              </a:cubicBezTo>
                              <a:lnTo>
                                <a:pt x="33976" y="0"/>
                              </a:lnTo>
                              <a:lnTo>
                                <a:pt x="0" y="0"/>
                              </a:lnTo>
                              <a:lnTo>
                                <a:pt x="0" y="178884"/>
                              </a:lnTo>
                              <a:lnTo>
                                <a:pt x="29330" y="178884"/>
                              </a:lnTo>
                              <a:lnTo>
                                <a:pt x="29330" y="82087"/>
                              </a:lnTo>
                              <a:cubicBezTo>
                                <a:pt x="29330" y="76645"/>
                                <a:pt x="29252" y="70735"/>
                                <a:pt x="29105" y="64350"/>
                              </a:cubicBezTo>
                              <a:cubicBezTo>
                                <a:pt x="28949" y="57964"/>
                                <a:pt x="28750" y="51085"/>
                                <a:pt x="28473" y="43713"/>
                              </a:cubicBezTo>
                              <a:cubicBezTo>
                                <a:pt x="28430" y="42389"/>
                                <a:pt x="28369" y="41065"/>
                                <a:pt x="28318" y="39750"/>
                              </a:cubicBezTo>
                              <a:cubicBezTo>
                                <a:pt x="29295" y="41541"/>
                                <a:pt x="30342" y="43419"/>
                                <a:pt x="31458" y="45383"/>
                              </a:cubicBezTo>
                              <a:cubicBezTo>
                                <a:pt x="34850" y="51345"/>
                                <a:pt x="38458" y="57549"/>
                                <a:pt x="42290" y="63977"/>
                              </a:cubicBezTo>
                              <a:cubicBezTo>
                                <a:pt x="46123" y="70406"/>
                                <a:pt x="49887" y="76576"/>
                                <a:pt x="53564" y="82468"/>
                              </a:cubicBezTo>
                              <a:lnTo>
                                <a:pt x="114681" y="178884"/>
                              </a:lnTo>
                              <a:lnTo>
                                <a:pt x="148397" y="178884"/>
                              </a:lnTo>
                              <a:lnTo>
                                <a:pt x="148397" y="0"/>
                              </a:lnTo>
                              <a:lnTo>
                                <a:pt x="119318" y="0"/>
                              </a:lnTo>
                              <a:lnTo>
                                <a:pt x="119318" y="107466"/>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1146123" y="4015"/>
                          <a:ext cx="148396" cy="178884"/>
                        </a:xfrm>
                        <a:custGeom>
                          <a:avLst/>
                          <a:gdLst>
                            <a:gd name="connsiteX0" fmla="*/ 119318 w 148396"/>
                            <a:gd name="connsiteY0" fmla="*/ 9 h 178884"/>
                            <a:gd name="connsiteX1" fmla="*/ 119318 w 148396"/>
                            <a:gd name="connsiteY1" fmla="*/ 107474 h 178884"/>
                            <a:gd name="connsiteX2" fmla="*/ 119543 w 148396"/>
                            <a:gd name="connsiteY2" fmla="*/ 125498 h 178884"/>
                            <a:gd name="connsiteX3" fmla="*/ 120062 w 148396"/>
                            <a:gd name="connsiteY3" fmla="*/ 139489 h 178884"/>
                            <a:gd name="connsiteX4" fmla="*/ 111566 w 148396"/>
                            <a:gd name="connsiteY4" fmla="*/ 124139 h 178884"/>
                            <a:gd name="connsiteX5" fmla="*/ 101608 w 148396"/>
                            <a:gd name="connsiteY5" fmla="*/ 107336 h 178884"/>
                            <a:gd name="connsiteX6" fmla="*/ 33976 w 148396"/>
                            <a:gd name="connsiteY6" fmla="*/ 0 h 178884"/>
                            <a:gd name="connsiteX7" fmla="*/ 0 w 148396"/>
                            <a:gd name="connsiteY7" fmla="*/ 0 h 178884"/>
                            <a:gd name="connsiteX8" fmla="*/ 0 w 148396"/>
                            <a:gd name="connsiteY8" fmla="*/ 178876 h 178884"/>
                            <a:gd name="connsiteX9" fmla="*/ 29330 w 148396"/>
                            <a:gd name="connsiteY9" fmla="*/ 178876 h 178884"/>
                            <a:gd name="connsiteX10" fmla="*/ 29330 w 148396"/>
                            <a:gd name="connsiteY10" fmla="*/ 82096 h 178884"/>
                            <a:gd name="connsiteX11" fmla="*/ 29105 w 148396"/>
                            <a:gd name="connsiteY11" fmla="*/ 64350 h 178884"/>
                            <a:gd name="connsiteX12" fmla="*/ 28473 w 148396"/>
                            <a:gd name="connsiteY12" fmla="*/ 43722 h 178884"/>
                            <a:gd name="connsiteX13" fmla="*/ 28318 w 148396"/>
                            <a:gd name="connsiteY13" fmla="*/ 39759 h 178884"/>
                            <a:gd name="connsiteX14" fmla="*/ 31458 w 148396"/>
                            <a:gd name="connsiteY14" fmla="*/ 45392 h 178884"/>
                            <a:gd name="connsiteX15" fmla="*/ 42290 w 148396"/>
                            <a:gd name="connsiteY15" fmla="*/ 63986 h 178884"/>
                            <a:gd name="connsiteX16" fmla="*/ 53564 w 148396"/>
                            <a:gd name="connsiteY16" fmla="*/ 82477 h 178884"/>
                            <a:gd name="connsiteX17" fmla="*/ 114681 w 148396"/>
                            <a:gd name="connsiteY17" fmla="*/ 178884 h 178884"/>
                            <a:gd name="connsiteX18" fmla="*/ 148397 w 148396"/>
                            <a:gd name="connsiteY18" fmla="*/ 178884 h 178884"/>
                            <a:gd name="connsiteX19" fmla="*/ 148397 w 148396"/>
                            <a:gd name="connsiteY19" fmla="*/ 9 h 178884"/>
                            <a:gd name="connsiteX20" fmla="*/ 119318 w 148396"/>
                            <a:gd name="connsiteY20" fmla="*/ 9 h 178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48396" h="178884">
                              <a:moveTo>
                                <a:pt x="119318" y="9"/>
                              </a:moveTo>
                              <a:lnTo>
                                <a:pt x="119318" y="107474"/>
                              </a:lnTo>
                              <a:cubicBezTo>
                                <a:pt x="119275" y="112995"/>
                                <a:pt x="119353" y="118999"/>
                                <a:pt x="119543" y="125498"/>
                              </a:cubicBezTo>
                              <a:cubicBezTo>
                                <a:pt x="119664" y="129642"/>
                                <a:pt x="119846" y="134306"/>
                                <a:pt x="120062" y="139489"/>
                              </a:cubicBezTo>
                              <a:cubicBezTo>
                                <a:pt x="117034" y="133960"/>
                                <a:pt x="114196" y="128838"/>
                                <a:pt x="111566" y="124139"/>
                              </a:cubicBezTo>
                              <a:cubicBezTo>
                                <a:pt x="108192" y="118134"/>
                                <a:pt x="104869" y="112536"/>
                                <a:pt x="101608" y="107336"/>
                              </a:cubicBezTo>
                              <a:lnTo>
                                <a:pt x="33976" y="0"/>
                              </a:lnTo>
                              <a:lnTo>
                                <a:pt x="0" y="0"/>
                              </a:lnTo>
                              <a:lnTo>
                                <a:pt x="0" y="178876"/>
                              </a:lnTo>
                              <a:lnTo>
                                <a:pt x="29330" y="178876"/>
                              </a:lnTo>
                              <a:lnTo>
                                <a:pt x="29330" y="82096"/>
                              </a:lnTo>
                              <a:cubicBezTo>
                                <a:pt x="29330" y="76654"/>
                                <a:pt x="29252" y="70735"/>
                                <a:pt x="29105" y="64350"/>
                              </a:cubicBezTo>
                              <a:cubicBezTo>
                                <a:pt x="28949" y="57973"/>
                                <a:pt x="28750" y="51085"/>
                                <a:pt x="28473" y="43722"/>
                              </a:cubicBezTo>
                              <a:cubicBezTo>
                                <a:pt x="28430" y="42389"/>
                                <a:pt x="28370" y="41074"/>
                                <a:pt x="28318" y="39759"/>
                              </a:cubicBezTo>
                              <a:cubicBezTo>
                                <a:pt x="29295" y="41550"/>
                                <a:pt x="30342" y="43410"/>
                                <a:pt x="31458" y="45392"/>
                              </a:cubicBezTo>
                              <a:cubicBezTo>
                                <a:pt x="34850" y="51353"/>
                                <a:pt x="38458" y="57557"/>
                                <a:pt x="42290" y="63986"/>
                              </a:cubicBezTo>
                              <a:cubicBezTo>
                                <a:pt x="46123" y="70406"/>
                                <a:pt x="49887" y="76567"/>
                                <a:pt x="53564" y="82477"/>
                              </a:cubicBezTo>
                              <a:lnTo>
                                <a:pt x="114681" y="178884"/>
                              </a:lnTo>
                              <a:lnTo>
                                <a:pt x="148397" y="178884"/>
                              </a:lnTo>
                              <a:lnTo>
                                <a:pt x="148397" y="9"/>
                              </a:lnTo>
                              <a:lnTo>
                                <a:pt x="119318" y="9"/>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 name="Grafik 1"/>
                      <wpg:cNvGrpSpPr/>
                      <wpg:grpSpPr>
                        <a:xfrm>
                          <a:off x="0" y="4024"/>
                          <a:ext cx="161400" cy="178875"/>
                          <a:chOff x="0" y="4024"/>
                          <a:chExt cx="161400" cy="178875"/>
                        </a:xfrm>
                        <a:solidFill>
                          <a:srgbClr val="000000"/>
                        </a:solidFill>
                      </wpg:grpSpPr>
                      <wps:wsp>
                        <wps:cNvPr id="12" name="Freihandform: Form 12"/>
                        <wps:cNvSpPr/>
                        <wps:spPr>
                          <a:xfrm>
                            <a:off x="0" y="4024"/>
                            <a:ext cx="28447" cy="178875"/>
                          </a:xfrm>
                          <a:custGeom>
                            <a:avLst/>
                            <a:gdLst>
                              <a:gd name="connsiteX0" fmla="*/ 0 w 28447"/>
                              <a:gd name="connsiteY0" fmla="*/ 0 h 178875"/>
                              <a:gd name="connsiteX1" fmla="*/ 28447 w 28447"/>
                              <a:gd name="connsiteY1" fmla="*/ 0 h 178875"/>
                              <a:gd name="connsiteX2" fmla="*/ 28447 w 28447"/>
                              <a:gd name="connsiteY2" fmla="*/ 178876 h 178875"/>
                              <a:gd name="connsiteX3" fmla="*/ 0 w 28447"/>
                              <a:gd name="connsiteY3" fmla="*/ 178876 h 178875"/>
                            </a:gdLst>
                            <a:ahLst/>
                            <a:cxnLst>
                              <a:cxn ang="0">
                                <a:pos x="connsiteX0" y="connsiteY0"/>
                              </a:cxn>
                              <a:cxn ang="0">
                                <a:pos x="connsiteX1" y="connsiteY1"/>
                              </a:cxn>
                              <a:cxn ang="0">
                                <a:pos x="connsiteX2" y="connsiteY2"/>
                              </a:cxn>
                              <a:cxn ang="0">
                                <a:pos x="connsiteX3" y="connsiteY3"/>
                              </a:cxn>
                            </a:cxnLst>
                            <a:rect l="l" t="t" r="r" b="b"/>
                            <a:pathLst>
                              <a:path w="28447" h="178875">
                                <a:moveTo>
                                  <a:pt x="0" y="0"/>
                                </a:moveTo>
                                <a:lnTo>
                                  <a:pt x="28447" y="0"/>
                                </a:lnTo>
                                <a:lnTo>
                                  <a:pt x="28447" y="178876"/>
                                </a:lnTo>
                                <a:lnTo>
                                  <a:pt x="0" y="178876"/>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73057" y="4024"/>
                            <a:ext cx="88344" cy="178866"/>
                          </a:xfrm>
                          <a:custGeom>
                            <a:avLst/>
                            <a:gdLst>
                              <a:gd name="connsiteX0" fmla="*/ 59300 w 88344"/>
                              <a:gd name="connsiteY0" fmla="*/ 0 h 178866"/>
                              <a:gd name="connsiteX1" fmla="*/ 59300 w 88344"/>
                              <a:gd name="connsiteY1" fmla="*/ 71817 h 178866"/>
                              <a:gd name="connsiteX2" fmla="*/ 0 w 88344"/>
                              <a:gd name="connsiteY2" fmla="*/ 71817 h 178866"/>
                              <a:gd name="connsiteX3" fmla="*/ 0 w 88344"/>
                              <a:gd name="connsiteY3" fmla="*/ 96935 h 178866"/>
                              <a:gd name="connsiteX4" fmla="*/ 59300 w 88344"/>
                              <a:gd name="connsiteY4" fmla="*/ 96935 h 178866"/>
                              <a:gd name="connsiteX5" fmla="*/ 59300 w 88344"/>
                              <a:gd name="connsiteY5" fmla="*/ 178867 h 178866"/>
                              <a:gd name="connsiteX6" fmla="*/ 88344 w 88344"/>
                              <a:gd name="connsiteY6" fmla="*/ 178867 h 178866"/>
                              <a:gd name="connsiteX7" fmla="*/ 88344 w 88344"/>
                              <a:gd name="connsiteY7" fmla="*/ 0 h 178866"/>
                              <a:gd name="connsiteX8" fmla="*/ 59300 w 88344"/>
                              <a:gd name="connsiteY8" fmla="*/ 0 h 1788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8344" h="178866">
                                <a:moveTo>
                                  <a:pt x="59300" y="0"/>
                                </a:moveTo>
                                <a:lnTo>
                                  <a:pt x="59300" y="71817"/>
                                </a:lnTo>
                                <a:lnTo>
                                  <a:pt x="0" y="71817"/>
                                </a:lnTo>
                                <a:lnTo>
                                  <a:pt x="0" y="96935"/>
                                </a:lnTo>
                                <a:lnTo>
                                  <a:pt x="59300" y="96935"/>
                                </a:lnTo>
                                <a:lnTo>
                                  <a:pt x="59300" y="178867"/>
                                </a:lnTo>
                                <a:lnTo>
                                  <a:pt x="88344" y="178867"/>
                                </a:lnTo>
                                <a:lnTo>
                                  <a:pt x="88344" y="0"/>
                                </a:lnTo>
                                <a:lnTo>
                                  <a:pt x="59300" y="0"/>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 name="Grafik 1"/>
                      <wpg:cNvGrpSpPr/>
                      <wpg:grpSpPr>
                        <a:xfrm>
                          <a:off x="764661" y="4024"/>
                          <a:ext cx="173902" cy="178875"/>
                          <a:chOff x="764661" y="4024"/>
                          <a:chExt cx="173902" cy="178875"/>
                        </a:xfrm>
                        <a:solidFill>
                          <a:srgbClr val="000000"/>
                        </a:solidFill>
                      </wpg:grpSpPr>
                      <wps:wsp>
                        <wps:cNvPr id="10" name="Freihandform: Form 10"/>
                        <wps:cNvSpPr/>
                        <wps:spPr>
                          <a:xfrm>
                            <a:off x="874532" y="56191"/>
                            <a:ext cx="64032" cy="126700"/>
                          </a:xfrm>
                          <a:custGeom>
                            <a:avLst/>
                            <a:gdLst>
                              <a:gd name="connsiteX0" fmla="*/ 0 w 64032"/>
                              <a:gd name="connsiteY0" fmla="*/ 40191 h 126700"/>
                              <a:gd name="connsiteX1" fmla="*/ 6290 w 64032"/>
                              <a:gd name="connsiteY1" fmla="*/ 56856 h 126700"/>
                              <a:gd name="connsiteX2" fmla="*/ 15764 w 64032"/>
                              <a:gd name="connsiteY2" fmla="*/ 81984 h 126700"/>
                              <a:gd name="connsiteX3" fmla="*/ 32635 w 64032"/>
                              <a:gd name="connsiteY3" fmla="*/ 126700 h 126700"/>
                              <a:gd name="connsiteX4" fmla="*/ 64033 w 64032"/>
                              <a:gd name="connsiteY4" fmla="*/ 126700 h 126700"/>
                              <a:gd name="connsiteX5" fmla="*/ 14215 w 64032"/>
                              <a:gd name="connsiteY5" fmla="*/ 0 h 126700"/>
                              <a:gd name="connsiteX6" fmla="*/ 0 w 64032"/>
                              <a:gd name="connsiteY6" fmla="*/ 40191 h 12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4032" h="126700">
                                <a:moveTo>
                                  <a:pt x="0" y="40191"/>
                                </a:moveTo>
                                <a:lnTo>
                                  <a:pt x="6290" y="56856"/>
                                </a:lnTo>
                                <a:lnTo>
                                  <a:pt x="15764" y="81984"/>
                                </a:lnTo>
                                <a:lnTo>
                                  <a:pt x="32635" y="126700"/>
                                </a:lnTo>
                                <a:lnTo>
                                  <a:pt x="64033" y="126700"/>
                                </a:lnTo>
                                <a:lnTo>
                                  <a:pt x="14215" y="0"/>
                                </a:lnTo>
                                <a:lnTo>
                                  <a:pt x="0" y="40191"/>
                                </a:ln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764661" y="4024"/>
                            <a:ext cx="96027" cy="178875"/>
                          </a:xfrm>
                          <a:custGeom>
                            <a:avLst/>
                            <a:gdLst>
                              <a:gd name="connsiteX0" fmla="*/ 47257 w 96027"/>
                              <a:gd name="connsiteY0" fmla="*/ 134150 h 178875"/>
                              <a:gd name="connsiteX1" fmla="*/ 56583 w 96027"/>
                              <a:gd name="connsiteY1" fmla="*/ 109032 h 178875"/>
                              <a:gd name="connsiteX2" fmla="*/ 72979 w 96027"/>
                              <a:gd name="connsiteY2" fmla="*/ 64877 h 178875"/>
                              <a:gd name="connsiteX3" fmla="*/ 77928 w 96027"/>
                              <a:gd name="connsiteY3" fmla="*/ 51111 h 178875"/>
                              <a:gd name="connsiteX4" fmla="*/ 96027 w 96027"/>
                              <a:gd name="connsiteY4" fmla="*/ 0 h 178875"/>
                              <a:gd name="connsiteX5" fmla="*/ 68765 w 96027"/>
                              <a:gd name="connsiteY5" fmla="*/ 0 h 178875"/>
                              <a:gd name="connsiteX6" fmla="*/ 0 w 96027"/>
                              <a:gd name="connsiteY6" fmla="*/ 178876 h 178875"/>
                              <a:gd name="connsiteX7" fmla="*/ 30645 w 96027"/>
                              <a:gd name="connsiteY7" fmla="*/ 178876 h 178875"/>
                              <a:gd name="connsiteX8" fmla="*/ 47248 w 96027"/>
                              <a:gd name="connsiteY8" fmla="*/ 134159 h 178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6027" h="178875">
                                <a:moveTo>
                                  <a:pt x="47257" y="134150"/>
                                </a:moveTo>
                                <a:lnTo>
                                  <a:pt x="56583" y="109032"/>
                                </a:lnTo>
                                <a:lnTo>
                                  <a:pt x="72979" y="64877"/>
                                </a:lnTo>
                                <a:cubicBezTo>
                                  <a:pt x="74666" y="60196"/>
                                  <a:pt x="76318" y="55610"/>
                                  <a:pt x="77928" y="51111"/>
                                </a:cubicBezTo>
                                <a:lnTo>
                                  <a:pt x="96027" y="0"/>
                                </a:lnTo>
                                <a:lnTo>
                                  <a:pt x="68765" y="0"/>
                                </a:lnTo>
                                <a:cubicBezTo>
                                  <a:pt x="68765" y="0"/>
                                  <a:pt x="0" y="178876"/>
                                  <a:pt x="0" y="178876"/>
                                </a:cubicBezTo>
                                <a:lnTo>
                                  <a:pt x="30645" y="178876"/>
                                </a:lnTo>
                                <a:cubicBezTo>
                                  <a:pt x="30645" y="178876"/>
                                  <a:pt x="47248" y="134159"/>
                                  <a:pt x="47248" y="134159"/>
                                </a:cubicBezTo>
                                <a:close/>
                              </a:path>
                            </a:pathLst>
                          </a:custGeom>
                          <a:solidFill>
                            <a:srgbClr val="000000"/>
                          </a:solidFill>
                          <a:ln w="86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group id="Grafik 1" style="position:absolute;margin-left:0;margin-top:6.25pt;width:133.2pt;height:19.2pt;z-index:251662336;mso-position-horizontal:center;mso-position-horizontal-relative:margin;mso-width-relative:margin;mso-height-relative:margin" coordsize="12945,1869" o:spid="_x0000_s1026" w14:anchorId="4094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">
              <v:shape id="Freihandform: Form 3" style="position:absolute;left:1907;width:1760;height:1869;visibility:visible;mso-wrap-style:square;v-text-anchor:middle" coordsize="176031,186983" o:spid="_x0000_s1027" fillcolor="black" stroked="f" strokeweight=".02397mm" path="m137850,129313v-4689,10098,-11316,17816,-19882,23146c109403,157798,99436,160463,88050,160463v-11386,,-21370,-2665,-29927,-8004c49558,147129,42931,139394,38224,129287,33517,119173,31147,107232,31147,93457v,-13775,2362,-25776,7077,-35865c42931,47494,49567,39776,58123,34446v8566,-5339,18533,-8004,29927,-8004c99445,26442,109420,29107,118003,34446v8583,5330,15219,13048,19882,23146c142548,67681,144884,79630,144884,93457v,13827,-2344,25767,-7034,35856m134234,11655c120945,3894,105544,,88041,,70539,,55156,3885,41875,11655,28603,19416,18307,30371,10979,44509,3651,58639,,74949,,93466v,18516,3642,34818,10953,48956c18264,156552,28568,167515,41858,175302v13289,7787,28689,11681,46192,11681c105553,186983,120945,183081,134243,175302v13289,-7787,23576,-18733,30861,-32854c172389,128344,176031,112017,176031,93466v,-18552,-3642,-34827,-10927,-48957c157819,30371,147532,19416,134243,116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">
                <v:stroke joinstyle="miter"/>
                <v:path arrowok="t" o:connecttype="custom" o:connectlocs="137850,129313;117968,152459;88050,160463;58123,152459;38224,129287;31147,93457;38224,57592;58123,34446;88050,26442;118003,34446;137885,57592;144884,93457;137850,129313;134234,11655;88041,0;41875,11655;10979,44509;0,93466;10953,142422;41858,175302;88050,186983;134243,175302;165104,142448;176031,93466;165104,44509;134243,11655" o:connectangles="0,0,0,0,0,0,0,0,0,0,0,0,0,0,0,0,0,0,0,0,0,0,0,0,0,0"/>
              </v:shape>
              <v:shape id="Freihandform: Form 4" style="position:absolute;left:3953;top:40;width:1241;height:1788;visibility:visible;mso-wrap-style:square;v-text-anchor:middle" coordsize="124093,178866" o:spid="_x0000_s1028" fillcolor="black" stroked="f" strokeweight=".02397mm" path="m,l,178867r30022,l30022,100232r85723,l115745,74170r-85723,l30022,26564r94072,l1240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">
                <v:stroke joinstyle="miter"/>
                <v:path arrowok="t" o:connecttype="custom" o:connectlocs="0,0;0,178867;30022,178867;30022,100232;115745,100232;115745,74170;30022,74170;30022,26564;124094,26564;124094,0;0,0" o:connectangles="0,0,0,0,0,0,0,0,0,0,0"/>
              </v:shape>
              <v:shape id="Freihandform: Form 5" style="position:absolute;left:5490;top:40;width:1864;height:1789;visibility:visible;mso-wrap-style:square;v-text-anchor:middle" coordsize="186344,178892" o:spid="_x0000_s1029" fillcolor="black" stroked="f" strokeweight=".02397mm" path="m104757,105268v-2552,7787,-5209,16094,-7977,24902c95629,133856,94556,137360,93570,140700v-164,-588,-337,-1168,-502,-1765c91433,133579,89729,128163,87912,122694v-1800,-5468,-3677,-11231,-5641,-17305l42325,,,,,178884r28949,l28949,81845v,-5953,-86,-12165,-259,-18655c28525,56701,28266,49943,27937,42908v-113,-2950,-268,-5961,-459,-9016c28387,36877,29321,39811,30256,42657v1297,4024,2656,8073,4057,12149c35715,58890,37212,63155,38804,67620v1600,4456,3287,9198,5087,14225l80765,178884r25056,l142436,81586v2716,-7745,5251,-14883,7596,-21416c152377,53638,154522,47399,156443,41455v736,-2259,1454,-4595,2180,-6983c158286,42259,158044,49086,157923,54901v-191,8661,-286,17556,-286,26693l157637,178893r28707,l186344,9r-42334,l104766,105276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">
                <v:stroke joinstyle="miter"/>
                <v:path arrowok="t" o:connecttype="custom" o:connectlocs="104757,105268;96780,130170;93570,140700;93068,138935;87912,122694;82271,105389;42325,0;0,0;0,178884;28949,178884;28949,81845;28690,63190;27937,42908;27478,33892;30256,42657;34313,54806;38804,67620;43891,81845;80765,178884;105821,178884;142436,81586;150032,60170;156443,41455;158623,34472;157923,54901;157637,81594;157637,178893;186344,178893;186344,9;144010,9;104766,105276" o:connectangles="0,0,0,0,0,0,0,0,0,0,0,0,0,0,0,0,0,0,0,0,0,0,0,0,0,0,0,0,0,0,0"/>
              </v:shape>
              <v:shape id="Freihandform: Form 6" style="position:absolute;left:9680;top:40;width:1484;height:1788;visibility:visible;mso-wrap-style:square;v-text-anchor:middle" coordsize="148396,178884" o:spid="_x0000_s1030" fillcolor="black" stroked="f" strokeweight=".02397mm" path="m119318,107474v-43,5529,35,11543,225,18024c119664,129642,119828,134306,120062,139489v-3028,-5529,-5866,-10651,-8496,-15350c108192,118134,104869,112536,101608,107344l33976,,,,,178884r29330,l29330,82087v,-5442,-78,-11352,-225,-17737c28949,57964,28750,51085,28473,43713v-43,-1324,-104,-2648,-155,-3963c29295,41541,30342,43419,31458,45383v3392,5962,7000,12166,10832,18594c46123,70406,49887,76576,53564,82468r61117,96416l148397,178884,148397,,119318,r,107466l119318,1074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">
                <v:stroke joinstyle="miter"/>
                <v:path arrowok="t" o:connecttype="custom" o:connectlocs="119318,107474;119543,125498;120062,139489;111566,124139;101608,107344;33976,0;0,0;0,178884;29330,178884;29330,82087;29105,64350;28473,43713;28318,39750;31458,45383;42290,63977;53564,82468;114681,178884;148397,178884;148397,0;119318,0;119318,107466" o:connectangles="0,0,0,0,0,0,0,0,0,0,0,0,0,0,0,0,0,0,0,0,0"/>
              </v:shape>
              <v:shape id="Freihandform: Form 7" style="position:absolute;left:11461;top:40;width:1484;height:1788;visibility:visible;mso-wrap-style:square;v-text-anchor:middle" coordsize="148396,178884" o:spid="_x0000_s1031" fillcolor="black" stroked="f" strokeweight=".02397mm" path="m119318,9r,107465c119275,112995,119353,118999,119543,125498v121,4144,303,8808,519,13991c117034,133960,114196,128838,111566,124139v-3374,-6005,-6697,-11603,-9958,-16803l33976,,,,,178876r29330,l29330,82096v,-5442,-78,-11361,-225,-17746c28949,57973,28750,51085,28473,43722v-43,-1333,-103,-2648,-155,-3963c29295,41550,30342,43410,31458,45392v3392,5961,7000,12165,10832,18594c46123,70406,49887,76567,53564,82477r61117,96407l148397,178884,148397,9r-290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">
                <v:stroke joinstyle="miter"/>
                <v:path arrowok="t" o:connecttype="custom" o:connectlocs="119318,9;119318,107474;119543,125498;120062,139489;111566,124139;101608,107336;33976,0;0,0;0,178876;29330,178876;29330,82096;29105,64350;28473,43722;28318,39759;31458,45392;42290,63986;53564,82477;114681,178884;148397,178884;148397,9;119318,9" o:connectangles="0,0,0,0,0,0,0,0,0,0,0,0,0,0,0,0,0,0,0,0,0"/>
              </v:shape>
              <v:group id="_x0000_s1032" style="position:absolute;top:40;width:1614;height:1788" coordsize="161400,178875" coordorigin=",4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ihandform: Form 12" style="position:absolute;top:4024;width:28447;height:178875;visibility:visible;mso-wrap-style:square;v-text-anchor:middle" coordsize="28447,178875" o:spid="_x0000_s1033" fillcolor="black" stroked="f" strokeweight=".02397mm" path="m,l28447,r,178876l,1788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">
                  <v:stroke joinstyle="miter"/>
                  <v:path arrowok="t" o:connecttype="custom" o:connectlocs="0,0;28447,0;28447,178876;0,178876" o:connectangles="0,0,0,0"/>
                </v:shape>
                <v:shape id="Freihandform: Form 13" style="position:absolute;left:73057;top:4024;width:88344;height:178866;visibility:visible;mso-wrap-style:square;v-text-anchor:middle" coordsize="88344,178866" o:spid="_x0000_s1034" fillcolor="black" stroked="f" strokeweight=".02397mm" path="m59300,r,71817l,71817,,96935r59300,l59300,178867r29044,l88344,,593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">
                  <v:stroke joinstyle="miter"/>
                  <v:path arrowok="t" o:connecttype="custom" o:connectlocs="59300,0;59300,71817;0,71817;0,96935;59300,96935;59300,178867;88344,178867;88344,0;59300,0" o:connectangles="0,0,0,0,0,0,0,0,0"/>
                </v:shape>
              </v:group>
              <v:group id="_x0000_s1035" style="position:absolute;left:7646;top:40;width:1739;height:1788" coordsize="1739,1788" coordorigin="76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ihandform: Form 10" style="position:absolute;left:8745;top:561;width:640;height:1267;visibility:visible;mso-wrap-style:square;v-text-anchor:middle" coordsize="64032,126700" o:spid="_x0000_s1036" fillcolor="black" stroked="f" strokeweight=".02397mm" path="m,40191l6290,56856r9474,25128l32635,126700r31398,l14215,,,401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">
                  <v:stroke joinstyle="miter"/>
                  <v:path arrowok="t" o:connecttype="custom" o:connectlocs="0,40191;6290,56856;15764,81984;32635,126700;64033,126700;14215,0;0,40191" o:connectangles="0,0,0,0,0,0,0"/>
                </v:shape>
                <v:shape id="Freihandform: Form 11" style="position:absolute;left:7646;top:40;width:960;height:1788;visibility:visible;mso-wrap-style:square;v-text-anchor:middle" coordsize="96027,178875" o:spid="_x0000_s1037" fillcolor="black" stroked="f" strokeweight=".02397mm" path="m47257,134150r9326,-25118l72979,64877v1687,-4681,3339,-9267,4949,-13766l96027,,68765,c68765,,,178876,,178876r30645,c30645,178876,47248,134159,47248,134159r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">
                  <v:stroke joinstyle="miter"/>
                  <v:path arrowok="t" o:connecttype="custom" o:connectlocs="47257,134150;56583,109032;72979,64877;77928,51111;96027,0;68765,0;0,178876;30645,178876;47248,134159" o:connectangles="0,0,0,0,0,0,0,0,0"/>
                </v:shape>
              </v:group>
              <w10:wrap type="tight" anchorx="margin"/>
            </v:group>
          </w:pict>
        </mc:Fallback>
      </mc:AlternateContent>
    </w:r>
  </w:p>
  <w:p w14:paraId="675C8EB7" w14:textId="084C1B53" w:rsidR="00EC790C" w:rsidRDefault="00E46A0A">
    <w:pPr>
      <w:jc w:val="right"/>
    </w:pPr>
    <w:r>
      <w:fldChar w:fldCharType="begin"/>
    </w:r>
    <w:r>
      <w:instrText xml:space="preserve"> INCLUDEPICTURE "https://a-cdn.xpeng.com/www/public/client/static/images/logo.370a4318.svg" \* MERGEFORMATINET </w:instrText>
    </w:r>
    <w:r w:rsidR="00507772">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C3805"/>
    <w:multiLevelType w:val="hybridMultilevel"/>
    <w:tmpl w:val="A1722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81B70"/>
    <w:multiLevelType w:val="multilevel"/>
    <w:tmpl w:val="C138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0C3CE6"/>
    <w:multiLevelType w:val="hybridMultilevel"/>
    <w:tmpl w:val="F25A1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1"/>
  </w:num>
  <w:num w:numId="5">
    <w:abstractNumId w:val="9"/>
  </w:num>
  <w:num w:numId="6">
    <w:abstractNumId w:val="4"/>
  </w:num>
  <w:num w:numId="7">
    <w:abstractNumId w:val="2"/>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5891"/>
    <w:rsid w:val="000074C1"/>
    <w:rsid w:val="000127BF"/>
    <w:rsid w:val="00026F77"/>
    <w:rsid w:val="00034C08"/>
    <w:rsid w:val="000406D1"/>
    <w:rsid w:val="0006140D"/>
    <w:rsid w:val="00070687"/>
    <w:rsid w:val="00072568"/>
    <w:rsid w:val="00072EB3"/>
    <w:rsid w:val="00081DEA"/>
    <w:rsid w:val="00093B0F"/>
    <w:rsid w:val="00095910"/>
    <w:rsid w:val="000963BF"/>
    <w:rsid w:val="000A3A1C"/>
    <w:rsid w:val="000A4180"/>
    <w:rsid w:val="000B5DC1"/>
    <w:rsid w:val="000B79F2"/>
    <w:rsid w:val="000C3865"/>
    <w:rsid w:val="000C6166"/>
    <w:rsid w:val="000C7B25"/>
    <w:rsid w:val="000E2A2B"/>
    <w:rsid w:val="000F01E1"/>
    <w:rsid w:val="000F1B84"/>
    <w:rsid w:val="000F6702"/>
    <w:rsid w:val="00102556"/>
    <w:rsid w:val="00102C51"/>
    <w:rsid w:val="00115908"/>
    <w:rsid w:val="00121B6E"/>
    <w:rsid w:val="00125D58"/>
    <w:rsid w:val="001268B4"/>
    <w:rsid w:val="00141225"/>
    <w:rsid w:val="00145E4E"/>
    <w:rsid w:val="00154C6F"/>
    <w:rsid w:val="00160897"/>
    <w:rsid w:val="00166F82"/>
    <w:rsid w:val="00173D5B"/>
    <w:rsid w:val="00174A5C"/>
    <w:rsid w:val="00175045"/>
    <w:rsid w:val="00180E81"/>
    <w:rsid w:val="00183244"/>
    <w:rsid w:val="001A13BF"/>
    <w:rsid w:val="001A358B"/>
    <w:rsid w:val="001A7AD7"/>
    <w:rsid w:val="001B14C8"/>
    <w:rsid w:val="001C3582"/>
    <w:rsid w:val="001C392B"/>
    <w:rsid w:val="001C67F6"/>
    <w:rsid w:val="001D218A"/>
    <w:rsid w:val="001F1736"/>
    <w:rsid w:val="001F2AE8"/>
    <w:rsid w:val="001F2B0B"/>
    <w:rsid w:val="00204AB4"/>
    <w:rsid w:val="00210733"/>
    <w:rsid w:val="00224A9D"/>
    <w:rsid w:val="00226684"/>
    <w:rsid w:val="002347ED"/>
    <w:rsid w:val="00235812"/>
    <w:rsid w:val="0024013D"/>
    <w:rsid w:val="00243801"/>
    <w:rsid w:val="002454D9"/>
    <w:rsid w:val="00264222"/>
    <w:rsid w:val="002903A9"/>
    <w:rsid w:val="002948EB"/>
    <w:rsid w:val="00296102"/>
    <w:rsid w:val="002A7CB1"/>
    <w:rsid w:val="002B6456"/>
    <w:rsid w:val="002B6E6E"/>
    <w:rsid w:val="002B79CD"/>
    <w:rsid w:val="002D37D5"/>
    <w:rsid w:val="002D6F23"/>
    <w:rsid w:val="002E2960"/>
    <w:rsid w:val="002F675C"/>
    <w:rsid w:val="003018CD"/>
    <w:rsid w:val="00316369"/>
    <w:rsid w:val="00320893"/>
    <w:rsid w:val="0032630E"/>
    <w:rsid w:val="00341DF4"/>
    <w:rsid w:val="00345CD4"/>
    <w:rsid w:val="003733E8"/>
    <w:rsid w:val="003A38D3"/>
    <w:rsid w:val="003C14BE"/>
    <w:rsid w:val="003D002C"/>
    <w:rsid w:val="003D0759"/>
    <w:rsid w:val="003D2B00"/>
    <w:rsid w:val="003D74A4"/>
    <w:rsid w:val="003F21F2"/>
    <w:rsid w:val="003F2D7A"/>
    <w:rsid w:val="00405538"/>
    <w:rsid w:val="00417AEE"/>
    <w:rsid w:val="00420A4A"/>
    <w:rsid w:val="00426541"/>
    <w:rsid w:val="00430F10"/>
    <w:rsid w:val="00464776"/>
    <w:rsid w:val="004700C9"/>
    <w:rsid w:val="004803F9"/>
    <w:rsid w:val="004A3F51"/>
    <w:rsid w:val="004A5447"/>
    <w:rsid w:val="004B2094"/>
    <w:rsid w:val="004B7089"/>
    <w:rsid w:val="004C7FE7"/>
    <w:rsid w:val="004D0876"/>
    <w:rsid w:val="004D1C80"/>
    <w:rsid w:val="004F4C6B"/>
    <w:rsid w:val="00506ED3"/>
    <w:rsid w:val="00507772"/>
    <w:rsid w:val="005240A7"/>
    <w:rsid w:val="0052501D"/>
    <w:rsid w:val="00535EB4"/>
    <w:rsid w:val="0055012A"/>
    <w:rsid w:val="00553335"/>
    <w:rsid w:val="00560831"/>
    <w:rsid w:val="005637CB"/>
    <w:rsid w:val="005830B7"/>
    <w:rsid w:val="005835B0"/>
    <w:rsid w:val="00586278"/>
    <w:rsid w:val="00591331"/>
    <w:rsid w:val="005962FA"/>
    <w:rsid w:val="005967C8"/>
    <w:rsid w:val="005B5683"/>
    <w:rsid w:val="005C759C"/>
    <w:rsid w:val="005D20BC"/>
    <w:rsid w:val="005D6DBB"/>
    <w:rsid w:val="005E2ACD"/>
    <w:rsid w:val="005F09C9"/>
    <w:rsid w:val="005F229E"/>
    <w:rsid w:val="006038DA"/>
    <w:rsid w:val="0060554C"/>
    <w:rsid w:val="00644857"/>
    <w:rsid w:val="00666E34"/>
    <w:rsid w:val="006A1F83"/>
    <w:rsid w:val="006B2331"/>
    <w:rsid w:val="006B60AA"/>
    <w:rsid w:val="006B7113"/>
    <w:rsid w:val="006C131A"/>
    <w:rsid w:val="006C1623"/>
    <w:rsid w:val="006C6143"/>
    <w:rsid w:val="006C69D8"/>
    <w:rsid w:val="006D43FA"/>
    <w:rsid w:val="006D4E05"/>
    <w:rsid w:val="006E7FA7"/>
    <w:rsid w:val="006F0EDA"/>
    <w:rsid w:val="006F7B8D"/>
    <w:rsid w:val="007047AD"/>
    <w:rsid w:val="00706095"/>
    <w:rsid w:val="00722B2B"/>
    <w:rsid w:val="00730B28"/>
    <w:rsid w:val="00733240"/>
    <w:rsid w:val="0073529B"/>
    <w:rsid w:val="0073710D"/>
    <w:rsid w:val="007478E1"/>
    <w:rsid w:val="007538CD"/>
    <w:rsid w:val="00766868"/>
    <w:rsid w:val="00780443"/>
    <w:rsid w:val="007A4B98"/>
    <w:rsid w:val="007B50D8"/>
    <w:rsid w:val="007C5279"/>
    <w:rsid w:val="007D534E"/>
    <w:rsid w:val="007F04F1"/>
    <w:rsid w:val="007F5CCB"/>
    <w:rsid w:val="007F6E83"/>
    <w:rsid w:val="00811A8D"/>
    <w:rsid w:val="0082458F"/>
    <w:rsid w:val="0083600E"/>
    <w:rsid w:val="00836890"/>
    <w:rsid w:val="00844B61"/>
    <w:rsid w:val="00847032"/>
    <w:rsid w:val="00850AC7"/>
    <w:rsid w:val="008573A1"/>
    <w:rsid w:val="00866CFB"/>
    <w:rsid w:val="00877157"/>
    <w:rsid w:val="00881F67"/>
    <w:rsid w:val="00887376"/>
    <w:rsid w:val="0089167E"/>
    <w:rsid w:val="00892225"/>
    <w:rsid w:val="008A0D9D"/>
    <w:rsid w:val="008B0B70"/>
    <w:rsid w:val="008B5201"/>
    <w:rsid w:val="008B6816"/>
    <w:rsid w:val="008B7C23"/>
    <w:rsid w:val="008C74C4"/>
    <w:rsid w:val="008D1451"/>
    <w:rsid w:val="008D2054"/>
    <w:rsid w:val="008D34B1"/>
    <w:rsid w:val="008E0420"/>
    <w:rsid w:val="008E4344"/>
    <w:rsid w:val="008F3AF1"/>
    <w:rsid w:val="008F41F4"/>
    <w:rsid w:val="00901622"/>
    <w:rsid w:val="00903A0A"/>
    <w:rsid w:val="0090519B"/>
    <w:rsid w:val="00906720"/>
    <w:rsid w:val="00907F35"/>
    <w:rsid w:val="00911D0D"/>
    <w:rsid w:val="00927775"/>
    <w:rsid w:val="009451D6"/>
    <w:rsid w:val="00945B55"/>
    <w:rsid w:val="0094756A"/>
    <w:rsid w:val="00956379"/>
    <w:rsid w:val="00960CA8"/>
    <w:rsid w:val="009652CA"/>
    <w:rsid w:val="00970797"/>
    <w:rsid w:val="00974ACC"/>
    <w:rsid w:val="00981086"/>
    <w:rsid w:val="00986A9A"/>
    <w:rsid w:val="00987159"/>
    <w:rsid w:val="00987EB6"/>
    <w:rsid w:val="00997C21"/>
    <w:rsid w:val="009A1B8B"/>
    <w:rsid w:val="009A4989"/>
    <w:rsid w:val="009B4584"/>
    <w:rsid w:val="009D440D"/>
    <w:rsid w:val="009E56AB"/>
    <w:rsid w:val="009E6FA8"/>
    <w:rsid w:val="009F0356"/>
    <w:rsid w:val="009F12D0"/>
    <w:rsid w:val="009F6443"/>
    <w:rsid w:val="009F7A31"/>
    <w:rsid w:val="00A00A51"/>
    <w:rsid w:val="00A173C2"/>
    <w:rsid w:val="00A314F7"/>
    <w:rsid w:val="00A34C86"/>
    <w:rsid w:val="00A37EBA"/>
    <w:rsid w:val="00A479D7"/>
    <w:rsid w:val="00A51248"/>
    <w:rsid w:val="00A542FA"/>
    <w:rsid w:val="00A62D17"/>
    <w:rsid w:val="00A64089"/>
    <w:rsid w:val="00A64EAD"/>
    <w:rsid w:val="00A751C8"/>
    <w:rsid w:val="00A774E8"/>
    <w:rsid w:val="00A84963"/>
    <w:rsid w:val="00A85140"/>
    <w:rsid w:val="00A94BC7"/>
    <w:rsid w:val="00AA0080"/>
    <w:rsid w:val="00AB23B8"/>
    <w:rsid w:val="00AB7247"/>
    <w:rsid w:val="00AC59B7"/>
    <w:rsid w:val="00AD17BC"/>
    <w:rsid w:val="00AE2B64"/>
    <w:rsid w:val="00B00B60"/>
    <w:rsid w:val="00B02414"/>
    <w:rsid w:val="00B0695D"/>
    <w:rsid w:val="00B07276"/>
    <w:rsid w:val="00B1464F"/>
    <w:rsid w:val="00B23D39"/>
    <w:rsid w:val="00B41005"/>
    <w:rsid w:val="00B46B9B"/>
    <w:rsid w:val="00B659CF"/>
    <w:rsid w:val="00B83001"/>
    <w:rsid w:val="00B92FC3"/>
    <w:rsid w:val="00B95A5B"/>
    <w:rsid w:val="00BA38B2"/>
    <w:rsid w:val="00BA4D7F"/>
    <w:rsid w:val="00BA64E0"/>
    <w:rsid w:val="00BB1E3A"/>
    <w:rsid w:val="00BD76A0"/>
    <w:rsid w:val="00BF5092"/>
    <w:rsid w:val="00C13328"/>
    <w:rsid w:val="00C21777"/>
    <w:rsid w:val="00C25D27"/>
    <w:rsid w:val="00C44D18"/>
    <w:rsid w:val="00C50B5A"/>
    <w:rsid w:val="00C614B8"/>
    <w:rsid w:val="00C722DA"/>
    <w:rsid w:val="00C72D0D"/>
    <w:rsid w:val="00C94980"/>
    <w:rsid w:val="00CA4EF0"/>
    <w:rsid w:val="00CA534A"/>
    <w:rsid w:val="00CA68CC"/>
    <w:rsid w:val="00CC2708"/>
    <w:rsid w:val="00CC74D7"/>
    <w:rsid w:val="00CD150F"/>
    <w:rsid w:val="00CD651F"/>
    <w:rsid w:val="00CD7D7B"/>
    <w:rsid w:val="00CE7343"/>
    <w:rsid w:val="00CF2FF9"/>
    <w:rsid w:val="00D1531A"/>
    <w:rsid w:val="00D1719E"/>
    <w:rsid w:val="00D2244E"/>
    <w:rsid w:val="00D22993"/>
    <w:rsid w:val="00D346E8"/>
    <w:rsid w:val="00D3648B"/>
    <w:rsid w:val="00D41A98"/>
    <w:rsid w:val="00D55DDD"/>
    <w:rsid w:val="00D63B9A"/>
    <w:rsid w:val="00D81414"/>
    <w:rsid w:val="00D84765"/>
    <w:rsid w:val="00DB405B"/>
    <w:rsid w:val="00DD2EA1"/>
    <w:rsid w:val="00DE4514"/>
    <w:rsid w:val="00DF27CA"/>
    <w:rsid w:val="00E006C2"/>
    <w:rsid w:val="00E114E8"/>
    <w:rsid w:val="00E14800"/>
    <w:rsid w:val="00E209FA"/>
    <w:rsid w:val="00E3571A"/>
    <w:rsid w:val="00E44D94"/>
    <w:rsid w:val="00E46A0A"/>
    <w:rsid w:val="00E71F2E"/>
    <w:rsid w:val="00E746A1"/>
    <w:rsid w:val="00E80951"/>
    <w:rsid w:val="00E822B5"/>
    <w:rsid w:val="00E87EF3"/>
    <w:rsid w:val="00E907FA"/>
    <w:rsid w:val="00E9756A"/>
    <w:rsid w:val="00EA5ABB"/>
    <w:rsid w:val="00EC144C"/>
    <w:rsid w:val="00EC52EF"/>
    <w:rsid w:val="00EC75B1"/>
    <w:rsid w:val="00EC790C"/>
    <w:rsid w:val="00ED4D54"/>
    <w:rsid w:val="00ED7875"/>
    <w:rsid w:val="00EE4551"/>
    <w:rsid w:val="00EF7D6F"/>
    <w:rsid w:val="00F04537"/>
    <w:rsid w:val="00F122D7"/>
    <w:rsid w:val="00F15426"/>
    <w:rsid w:val="00F23B27"/>
    <w:rsid w:val="00F40E5C"/>
    <w:rsid w:val="00F52E23"/>
    <w:rsid w:val="00F5375A"/>
    <w:rsid w:val="00F57B40"/>
    <w:rsid w:val="00F658B5"/>
    <w:rsid w:val="00F71F3D"/>
    <w:rsid w:val="00F74FF9"/>
    <w:rsid w:val="00F83FBF"/>
    <w:rsid w:val="00F854E9"/>
    <w:rsid w:val="00FB2745"/>
    <w:rsid w:val="00FB64BB"/>
    <w:rsid w:val="00FC0E94"/>
    <w:rsid w:val="00FE6475"/>
    <w:rsid w:val="00FE67D4"/>
    <w:rsid w:val="00FF214B"/>
    <w:rsid w:val="00FF26DE"/>
    <w:rsid w:val="00FF2B92"/>
    <w:rsid w:val="00FF3B80"/>
    <w:rsid w:val="00FF449E"/>
    <w:rsid w:val="00FF53A2"/>
    <w:rsid w:val="0CA6769F"/>
    <w:rsid w:val="0DB90BD1"/>
    <w:rsid w:val="31F194BF"/>
    <w:rsid w:val="33D31E2E"/>
    <w:rsid w:val="342CE847"/>
    <w:rsid w:val="4002DBBA"/>
    <w:rsid w:val="5B9A2F40"/>
    <w:rsid w:val="66356BF1"/>
    <w:rsid w:val="74D81639"/>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1E13521-5FB9-4691-B0CC-5701A15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Platzhaltertext">
    <w:name w:val="Placeholder Text"/>
    <w:basedOn w:val="Absatz-Standardschriftart"/>
    <w:uiPriority w:val="99"/>
    <w:semiHidden/>
    <w:rsid w:val="00907F35"/>
    <w:rPr>
      <w:color w:val="666666"/>
    </w:rPr>
  </w:style>
  <w:style w:type="paragraph" w:styleId="StandardWeb">
    <w:name w:val="Normal (Web)"/>
    <w:basedOn w:val="Standard"/>
    <w:uiPriority w:val="99"/>
    <w:unhideWhenUsed/>
    <w:rsid w:val="00B02414"/>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styleId="Fett">
    <w:name w:val="Strong"/>
    <w:basedOn w:val="Absatz-Standardschriftart"/>
    <w:uiPriority w:val="22"/>
    <w:qFormat/>
    <w:rsid w:val="00B02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58663">
      <w:bodyDiv w:val="1"/>
      <w:marLeft w:val="0"/>
      <w:marRight w:val="0"/>
      <w:marTop w:val="0"/>
      <w:marBottom w:val="0"/>
      <w:divBdr>
        <w:top w:val="none" w:sz="0" w:space="0" w:color="auto"/>
        <w:left w:val="none" w:sz="0" w:space="0" w:color="auto"/>
        <w:bottom w:val="none" w:sz="0" w:space="0" w:color="auto"/>
        <w:right w:val="none" w:sz="0" w:space="0" w:color="auto"/>
      </w:divBdr>
    </w:div>
    <w:div w:id="450782742">
      <w:bodyDiv w:val="1"/>
      <w:marLeft w:val="0"/>
      <w:marRight w:val="0"/>
      <w:marTop w:val="0"/>
      <w:marBottom w:val="0"/>
      <w:divBdr>
        <w:top w:val="none" w:sz="0" w:space="0" w:color="auto"/>
        <w:left w:val="none" w:sz="0" w:space="0" w:color="auto"/>
        <w:bottom w:val="none" w:sz="0" w:space="0" w:color="auto"/>
        <w:right w:val="none" w:sz="0" w:space="0" w:color="auto"/>
      </w:divBdr>
    </w:div>
    <w:div w:id="489173879">
      <w:bodyDiv w:val="1"/>
      <w:marLeft w:val="0"/>
      <w:marRight w:val="0"/>
      <w:marTop w:val="0"/>
      <w:marBottom w:val="0"/>
      <w:divBdr>
        <w:top w:val="none" w:sz="0" w:space="0" w:color="auto"/>
        <w:left w:val="none" w:sz="0" w:space="0" w:color="auto"/>
        <w:bottom w:val="none" w:sz="0" w:space="0" w:color="auto"/>
        <w:right w:val="none" w:sz="0" w:space="0" w:color="auto"/>
      </w:divBdr>
    </w:div>
    <w:div w:id="563033164">
      <w:bodyDiv w:val="1"/>
      <w:marLeft w:val="0"/>
      <w:marRight w:val="0"/>
      <w:marTop w:val="0"/>
      <w:marBottom w:val="0"/>
      <w:divBdr>
        <w:top w:val="none" w:sz="0" w:space="0" w:color="auto"/>
        <w:left w:val="none" w:sz="0" w:space="0" w:color="auto"/>
        <w:bottom w:val="none" w:sz="0" w:space="0" w:color="auto"/>
        <w:right w:val="none" w:sz="0" w:space="0" w:color="auto"/>
      </w:divBdr>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578442822">
      <w:bodyDiv w:val="1"/>
      <w:marLeft w:val="0"/>
      <w:marRight w:val="0"/>
      <w:marTop w:val="0"/>
      <w:marBottom w:val="0"/>
      <w:divBdr>
        <w:top w:val="none" w:sz="0" w:space="0" w:color="auto"/>
        <w:left w:val="none" w:sz="0" w:space="0" w:color="auto"/>
        <w:bottom w:val="none" w:sz="0" w:space="0" w:color="auto"/>
        <w:right w:val="none" w:sz="0" w:space="0" w:color="auto"/>
      </w:divBdr>
    </w:div>
    <w:div w:id="583993205">
      <w:bodyDiv w:val="1"/>
      <w:marLeft w:val="0"/>
      <w:marRight w:val="0"/>
      <w:marTop w:val="0"/>
      <w:marBottom w:val="0"/>
      <w:divBdr>
        <w:top w:val="none" w:sz="0" w:space="0" w:color="auto"/>
        <w:left w:val="none" w:sz="0" w:space="0" w:color="auto"/>
        <w:bottom w:val="none" w:sz="0" w:space="0" w:color="auto"/>
        <w:right w:val="none" w:sz="0" w:space="0" w:color="auto"/>
      </w:divBdr>
    </w:div>
    <w:div w:id="590505202">
      <w:bodyDiv w:val="1"/>
      <w:marLeft w:val="0"/>
      <w:marRight w:val="0"/>
      <w:marTop w:val="0"/>
      <w:marBottom w:val="0"/>
      <w:divBdr>
        <w:top w:val="none" w:sz="0" w:space="0" w:color="auto"/>
        <w:left w:val="none" w:sz="0" w:space="0" w:color="auto"/>
        <w:bottom w:val="none" w:sz="0" w:space="0" w:color="auto"/>
        <w:right w:val="none" w:sz="0" w:space="0" w:color="auto"/>
      </w:divBdr>
    </w:div>
    <w:div w:id="827286452">
      <w:bodyDiv w:val="1"/>
      <w:marLeft w:val="0"/>
      <w:marRight w:val="0"/>
      <w:marTop w:val="0"/>
      <w:marBottom w:val="0"/>
      <w:divBdr>
        <w:top w:val="none" w:sz="0" w:space="0" w:color="auto"/>
        <w:left w:val="none" w:sz="0" w:space="0" w:color="auto"/>
        <w:bottom w:val="none" w:sz="0" w:space="0" w:color="auto"/>
        <w:right w:val="none" w:sz="0" w:space="0" w:color="auto"/>
      </w:divBdr>
    </w:div>
    <w:div w:id="940911273">
      <w:bodyDiv w:val="1"/>
      <w:marLeft w:val="0"/>
      <w:marRight w:val="0"/>
      <w:marTop w:val="0"/>
      <w:marBottom w:val="0"/>
      <w:divBdr>
        <w:top w:val="none" w:sz="0" w:space="0" w:color="auto"/>
        <w:left w:val="none" w:sz="0" w:space="0" w:color="auto"/>
        <w:bottom w:val="none" w:sz="0" w:space="0" w:color="auto"/>
        <w:right w:val="none" w:sz="0" w:space="0" w:color="auto"/>
      </w:divBdr>
    </w:div>
    <w:div w:id="1042511012">
      <w:bodyDiv w:val="1"/>
      <w:marLeft w:val="0"/>
      <w:marRight w:val="0"/>
      <w:marTop w:val="0"/>
      <w:marBottom w:val="0"/>
      <w:divBdr>
        <w:top w:val="none" w:sz="0" w:space="0" w:color="auto"/>
        <w:left w:val="none" w:sz="0" w:space="0" w:color="auto"/>
        <w:bottom w:val="none" w:sz="0" w:space="0" w:color="auto"/>
        <w:right w:val="none" w:sz="0" w:space="0" w:color="auto"/>
      </w:divBdr>
    </w:div>
    <w:div w:id="1054889849">
      <w:bodyDiv w:val="1"/>
      <w:marLeft w:val="0"/>
      <w:marRight w:val="0"/>
      <w:marTop w:val="0"/>
      <w:marBottom w:val="0"/>
      <w:divBdr>
        <w:top w:val="none" w:sz="0" w:space="0" w:color="auto"/>
        <w:left w:val="none" w:sz="0" w:space="0" w:color="auto"/>
        <w:bottom w:val="none" w:sz="0" w:space="0" w:color="auto"/>
        <w:right w:val="none" w:sz="0" w:space="0" w:color="auto"/>
      </w:divBdr>
    </w:div>
    <w:div w:id="1126120119">
      <w:bodyDiv w:val="1"/>
      <w:marLeft w:val="0"/>
      <w:marRight w:val="0"/>
      <w:marTop w:val="0"/>
      <w:marBottom w:val="0"/>
      <w:divBdr>
        <w:top w:val="none" w:sz="0" w:space="0" w:color="auto"/>
        <w:left w:val="none" w:sz="0" w:space="0" w:color="auto"/>
        <w:bottom w:val="none" w:sz="0" w:space="0" w:color="auto"/>
        <w:right w:val="none" w:sz="0" w:space="0" w:color="auto"/>
      </w:divBdr>
    </w:div>
    <w:div w:id="1176043817">
      <w:bodyDiv w:val="1"/>
      <w:marLeft w:val="0"/>
      <w:marRight w:val="0"/>
      <w:marTop w:val="0"/>
      <w:marBottom w:val="0"/>
      <w:divBdr>
        <w:top w:val="none" w:sz="0" w:space="0" w:color="auto"/>
        <w:left w:val="none" w:sz="0" w:space="0" w:color="auto"/>
        <w:bottom w:val="none" w:sz="0" w:space="0" w:color="auto"/>
        <w:right w:val="none" w:sz="0" w:space="0" w:color="auto"/>
      </w:divBdr>
      <w:divsChild>
        <w:div w:id="192657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61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747071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55184694">
      <w:bodyDiv w:val="1"/>
      <w:marLeft w:val="0"/>
      <w:marRight w:val="0"/>
      <w:marTop w:val="0"/>
      <w:marBottom w:val="0"/>
      <w:divBdr>
        <w:top w:val="none" w:sz="0" w:space="0" w:color="auto"/>
        <w:left w:val="none" w:sz="0" w:space="0" w:color="auto"/>
        <w:bottom w:val="none" w:sz="0" w:space="0" w:color="auto"/>
        <w:right w:val="none" w:sz="0" w:space="0" w:color="auto"/>
      </w:divBdr>
    </w:div>
    <w:div w:id="1406563593">
      <w:bodyDiv w:val="1"/>
      <w:marLeft w:val="0"/>
      <w:marRight w:val="0"/>
      <w:marTop w:val="0"/>
      <w:marBottom w:val="0"/>
      <w:divBdr>
        <w:top w:val="none" w:sz="0" w:space="0" w:color="auto"/>
        <w:left w:val="none" w:sz="0" w:space="0" w:color="auto"/>
        <w:bottom w:val="none" w:sz="0" w:space="0" w:color="auto"/>
        <w:right w:val="none" w:sz="0" w:space="0" w:color="auto"/>
      </w:divBdr>
    </w:div>
    <w:div w:id="1493059328">
      <w:bodyDiv w:val="1"/>
      <w:marLeft w:val="0"/>
      <w:marRight w:val="0"/>
      <w:marTop w:val="0"/>
      <w:marBottom w:val="0"/>
      <w:divBdr>
        <w:top w:val="none" w:sz="0" w:space="0" w:color="auto"/>
        <w:left w:val="none" w:sz="0" w:space="0" w:color="auto"/>
        <w:bottom w:val="none" w:sz="0" w:space="0" w:color="auto"/>
        <w:right w:val="none" w:sz="0" w:space="0" w:color="auto"/>
      </w:divBdr>
    </w:div>
    <w:div w:id="1552501061">
      <w:bodyDiv w:val="1"/>
      <w:marLeft w:val="0"/>
      <w:marRight w:val="0"/>
      <w:marTop w:val="0"/>
      <w:marBottom w:val="0"/>
      <w:divBdr>
        <w:top w:val="none" w:sz="0" w:space="0" w:color="auto"/>
        <w:left w:val="none" w:sz="0" w:space="0" w:color="auto"/>
        <w:bottom w:val="none" w:sz="0" w:space="0" w:color="auto"/>
        <w:right w:val="none" w:sz="0" w:space="0" w:color="auto"/>
      </w:divBdr>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76303062">
      <w:bodyDiv w:val="1"/>
      <w:marLeft w:val="0"/>
      <w:marRight w:val="0"/>
      <w:marTop w:val="0"/>
      <w:marBottom w:val="0"/>
      <w:divBdr>
        <w:top w:val="none" w:sz="0" w:space="0" w:color="auto"/>
        <w:left w:val="none" w:sz="0" w:space="0" w:color="auto"/>
        <w:bottom w:val="none" w:sz="0" w:space="0" w:color="auto"/>
        <w:right w:val="none" w:sz="0" w:space="0" w:color="auto"/>
      </w:divBdr>
    </w:div>
    <w:div w:id="1756365856">
      <w:bodyDiv w:val="1"/>
      <w:marLeft w:val="0"/>
      <w:marRight w:val="0"/>
      <w:marTop w:val="0"/>
      <w:marBottom w:val="0"/>
      <w:divBdr>
        <w:top w:val="none" w:sz="0" w:space="0" w:color="auto"/>
        <w:left w:val="none" w:sz="0" w:space="0" w:color="auto"/>
        <w:bottom w:val="none" w:sz="0" w:space="0" w:color="auto"/>
        <w:right w:val="none" w:sz="0" w:space="0" w:color="auto"/>
      </w:divBdr>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hard%20Voss\Documents\Pressetexte%202024\Vorlage\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Props1.xml><?xml version="1.0" encoding="utf-8"?>
<ds:datastoreItem xmlns:ds="http://schemas.openxmlformats.org/officeDocument/2006/customXml" ds:itemID="{0EF0B52D-B57B-4AE6-B894-35C6BB68E187}">
  <ds:schemaRefs>
    <ds:schemaRef ds:uri="http://schemas.openxmlformats.org/officeDocument/2006/bibliography"/>
  </ds:schemaRefs>
</ds:datastoreItem>
</file>

<file path=customXml/itemProps2.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docProps/app.xml><?xml version="1.0" encoding="utf-8"?>
<Properties xmlns="http://schemas.openxmlformats.org/officeDocument/2006/extended-properties" xmlns:vt="http://schemas.openxmlformats.org/officeDocument/2006/docPropsVTypes">
  <Template>Vorlage_XPENG_Deutschland_PM.dotx</Template>
  <TotalTime>0</TotalTime>
  <Pages>2</Pages>
  <Words>353</Words>
  <Characters>2336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Hofmann Sophia</cp:lastModifiedBy>
  <cp:revision>13</cp:revision>
  <cp:lastPrinted>2025-02-04T15:49:00Z</cp:lastPrinted>
  <dcterms:created xsi:type="dcterms:W3CDTF">2026-03-13T08:25:00Z</dcterms:created>
  <dcterms:modified xsi:type="dcterms:W3CDTF">2026-07-22T08:44:00Z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